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C5882" w:rsidRPr="008C4890" w:rsidRDefault="005F71E2" w:rsidP="00DC5882">
      <w:pPr>
        <w:spacing w:line="240" w:lineRule="atLeast"/>
        <w:jc w:val="center"/>
        <w:rPr>
          <w:rFonts w:cs="Arial"/>
        </w:rPr>
      </w:pPr>
      <w:bookmarkStart w:id="0" w:name="_GoBack"/>
      <w:r>
        <w:rPr>
          <w:rFonts w:cs="Arial"/>
          <w:noProof/>
          <w:lang w:val="en-US"/>
        </w:rPr>
        <w:drawing>
          <wp:inline distT="0" distB="0" distL="0" distR="0">
            <wp:extent cx="4876643" cy="3657600"/>
            <wp:effectExtent l="0" t="0" r="635" b="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X-2 89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643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DC5882" w:rsidRPr="008C4890" w:rsidRDefault="00DC5882" w:rsidP="00093484">
      <w:pPr>
        <w:spacing w:before="300" w:after="360" w:line="240" w:lineRule="atLeast"/>
        <w:jc w:val="center"/>
        <w:rPr>
          <w:rFonts w:cs="Arial"/>
        </w:rPr>
      </w:pPr>
      <w:proofErr w:type="gramStart"/>
      <w:r w:rsidRPr="008C4890">
        <w:rPr>
          <w:rFonts w:cs="Arial"/>
          <w:b/>
        </w:rPr>
        <w:t xml:space="preserve">Photograph </w:t>
      </w:r>
      <w:r w:rsidR="00DB2CCB">
        <w:rPr>
          <w:rFonts w:cs="Arial"/>
          <w:b/>
        </w:rPr>
        <w:t>15</w:t>
      </w:r>
      <w:r w:rsidRPr="008C4890">
        <w:rPr>
          <w:rFonts w:cs="Arial"/>
          <w:b/>
        </w:rPr>
        <w:t>.</w:t>
      </w:r>
      <w:proofErr w:type="gramEnd"/>
      <w:r w:rsidR="006845CD">
        <w:rPr>
          <w:rFonts w:cs="Arial"/>
          <w:b/>
        </w:rPr>
        <w:tab/>
      </w:r>
      <w:proofErr w:type="gramStart"/>
      <w:r w:rsidR="005F71E2">
        <w:rPr>
          <w:rFonts w:cs="Arial"/>
        </w:rPr>
        <w:t>Hangar Non-Hazardous Waste Landfill</w:t>
      </w:r>
      <w:r w:rsidR="008E6778" w:rsidRPr="006E0E41">
        <w:rPr>
          <w:rFonts w:cs="Arial"/>
        </w:rPr>
        <w:t xml:space="preserve"> –</w:t>
      </w:r>
      <w:r w:rsidR="00147A63">
        <w:rPr>
          <w:rFonts w:cs="Arial"/>
        </w:rPr>
        <w:t xml:space="preserve"> </w:t>
      </w:r>
      <w:r w:rsidR="00BA64BD">
        <w:rPr>
          <w:rFonts w:cs="Arial"/>
        </w:rPr>
        <w:t xml:space="preserve">Looking </w:t>
      </w:r>
      <w:r w:rsidR="005F71E2">
        <w:rPr>
          <w:rFonts w:cs="Arial"/>
        </w:rPr>
        <w:t>E</w:t>
      </w:r>
      <w:r w:rsidR="00BA64BD">
        <w:rPr>
          <w:rFonts w:cs="Arial"/>
        </w:rPr>
        <w:t xml:space="preserve"> </w:t>
      </w:r>
      <w:r w:rsidR="00086392">
        <w:rPr>
          <w:rFonts w:cs="Arial"/>
        </w:rPr>
        <w:t>(</w:t>
      </w:r>
      <w:r w:rsidR="00446512">
        <w:rPr>
          <w:rFonts w:cs="Arial"/>
        </w:rPr>
        <w:t>W</w:t>
      </w:r>
      <w:r w:rsidR="006845CD">
        <w:rPr>
          <w:rFonts w:cs="Arial"/>
        </w:rPr>
        <w:t xml:space="preserve">ay </w:t>
      </w:r>
      <w:r w:rsidR="00446512">
        <w:rPr>
          <w:rFonts w:cs="Arial"/>
        </w:rPr>
        <w:t>P</w:t>
      </w:r>
      <w:r w:rsidR="006845CD">
        <w:rPr>
          <w:rFonts w:cs="Arial"/>
        </w:rPr>
        <w:t>oint</w:t>
      </w:r>
      <w:r w:rsidR="00446512">
        <w:rPr>
          <w:rFonts w:cs="Arial"/>
        </w:rPr>
        <w:t xml:space="preserve"> </w:t>
      </w:r>
      <w:r w:rsidR="00147A63">
        <w:rPr>
          <w:rFonts w:cs="Arial"/>
        </w:rPr>
        <w:t>1</w:t>
      </w:r>
      <w:r w:rsidR="005F71E2">
        <w:rPr>
          <w:rFonts w:cs="Arial"/>
        </w:rPr>
        <w:t>36</w:t>
      </w:r>
      <w:r w:rsidR="00446512">
        <w:rPr>
          <w:rFonts w:cs="Arial"/>
        </w:rPr>
        <w:t xml:space="preserve">, </w:t>
      </w:r>
      <w:r w:rsidR="006845CD">
        <w:rPr>
          <w:rFonts w:cs="Arial"/>
        </w:rPr>
        <w:t xml:space="preserve">Photo FOX-2 </w:t>
      </w:r>
      <w:r w:rsidR="005F71E2">
        <w:rPr>
          <w:rFonts w:cs="Arial"/>
        </w:rPr>
        <w:t>89</w:t>
      </w:r>
      <w:r w:rsidR="00086392">
        <w:rPr>
          <w:rFonts w:cs="Arial"/>
        </w:rPr>
        <w:t>)</w:t>
      </w:r>
      <w:r w:rsidR="00093484">
        <w:rPr>
          <w:rFonts w:cs="Arial"/>
        </w:rPr>
        <w:t>.</w:t>
      </w:r>
      <w:proofErr w:type="gramEnd"/>
      <w:r w:rsidRPr="008C4890">
        <w:rPr>
          <w:rFonts w:cs="Arial"/>
        </w:rPr>
        <w:t xml:space="preserve"> </w:t>
      </w:r>
      <w:r w:rsidRPr="008C4890">
        <w:rPr>
          <w:rFonts w:cs="Arial"/>
        </w:rPr>
        <w:sym w:font="Wingdings" w:char="F0E9"/>
      </w:r>
    </w:p>
    <w:p w:rsidR="00DC5882" w:rsidRPr="008C4890" w:rsidRDefault="005F71E2" w:rsidP="00DC5882">
      <w:pPr>
        <w:spacing w:line="240" w:lineRule="atLeast"/>
        <w:jc w:val="center"/>
        <w:rPr>
          <w:rFonts w:cs="Arial"/>
        </w:rPr>
      </w:pPr>
      <w:r>
        <w:rPr>
          <w:rFonts w:cs="Arial"/>
          <w:noProof/>
          <w:lang w:val="en-US"/>
        </w:rPr>
        <w:drawing>
          <wp:inline distT="0" distB="0" distL="0" distR="0">
            <wp:extent cx="4876643" cy="3657600"/>
            <wp:effectExtent l="0" t="0" r="635" b="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X-2 90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643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338D" w:rsidRDefault="00DC5882" w:rsidP="005948D4">
      <w:pPr>
        <w:spacing w:before="300" w:line="240" w:lineRule="atLeast"/>
        <w:jc w:val="center"/>
      </w:pPr>
      <w:proofErr w:type="gramStart"/>
      <w:r w:rsidRPr="008C4890">
        <w:rPr>
          <w:rFonts w:cs="Arial"/>
          <w:b/>
        </w:rPr>
        <w:t xml:space="preserve">Photograph </w:t>
      </w:r>
      <w:r w:rsidR="00DB2CCB">
        <w:rPr>
          <w:rFonts w:cs="Arial"/>
          <w:b/>
        </w:rPr>
        <w:t>16</w:t>
      </w:r>
      <w:r w:rsidRPr="008C4890">
        <w:rPr>
          <w:rFonts w:cs="Arial"/>
          <w:b/>
        </w:rPr>
        <w:t>.</w:t>
      </w:r>
      <w:proofErr w:type="gramEnd"/>
      <w:r w:rsidR="006845CD">
        <w:rPr>
          <w:rFonts w:cs="Arial"/>
          <w:b/>
        </w:rPr>
        <w:tab/>
      </w:r>
      <w:proofErr w:type="gramStart"/>
      <w:r w:rsidR="00147A63">
        <w:rPr>
          <w:rFonts w:cs="Arial"/>
        </w:rPr>
        <w:t xml:space="preserve">Looking </w:t>
      </w:r>
      <w:r w:rsidR="005F71E2">
        <w:rPr>
          <w:rFonts w:cs="Arial"/>
        </w:rPr>
        <w:t>S</w:t>
      </w:r>
      <w:r w:rsidR="00E12879">
        <w:rPr>
          <w:rFonts w:cs="Arial"/>
        </w:rPr>
        <w:t xml:space="preserve"> (</w:t>
      </w:r>
      <w:r w:rsidR="00147A63">
        <w:rPr>
          <w:rFonts w:cs="Arial"/>
        </w:rPr>
        <w:t>WP 1</w:t>
      </w:r>
      <w:r w:rsidR="005F71E2">
        <w:rPr>
          <w:rFonts w:cs="Arial"/>
        </w:rPr>
        <w:t>36</w:t>
      </w:r>
      <w:r w:rsidR="00147A63">
        <w:rPr>
          <w:rFonts w:cs="Arial"/>
        </w:rPr>
        <w:t xml:space="preserve">, </w:t>
      </w:r>
      <w:r w:rsidR="006845CD">
        <w:rPr>
          <w:rFonts w:cs="Arial"/>
        </w:rPr>
        <w:t xml:space="preserve">FOX-2 </w:t>
      </w:r>
      <w:r w:rsidR="005F71E2">
        <w:rPr>
          <w:rFonts w:cs="Arial"/>
        </w:rPr>
        <w:t>90</w:t>
      </w:r>
      <w:r w:rsidR="00E12879">
        <w:rPr>
          <w:rFonts w:cs="Arial"/>
        </w:rPr>
        <w:t>)</w:t>
      </w:r>
      <w:r w:rsidR="00065F30">
        <w:rPr>
          <w:rFonts w:cs="Arial"/>
        </w:rPr>
        <w:t>.</w:t>
      </w:r>
      <w:proofErr w:type="gramEnd"/>
      <w:r w:rsidRPr="008C4890">
        <w:rPr>
          <w:rFonts w:cs="Arial"/>
        </w:rPr>
        <w:t xml:space="preserve"> </w:t>
      </w:r>
      <w:r w:rsidRPr="008C4890">
        <w:rPr>
          <w:rFonts w:cs="Arial"/>
        </w:rPr>
        <w:sym w:font="Wingdings" w:char="F0E9"/>
      </w:r>
      <w:r w:rsidRPr="008C4890">
        <w:br w:type="page"/>
      </w:r>
    </w:p>
    <w:p w:rsidR="00F4338D" w:rsidRPr="008C4890" w:rsidRDefault="005F71E2" w:rsidP="00F4338D">
      <w:pPr>
        <w:spacing w:line="240" w:lineRule="atLeast"/>
        <w:jc w:val="center"/>
        <w:rPr>
          <w:rFonts w:cs="Arial"/>
        </w:rPr>
      </w:pPr>
      <w:r>
        <w:rPr>
          <w:rFonts w:cs="Arial"/>
          <w:noProof/>
          <w:lang w:val="en-US"/>
        </w:rPr>
        <w:lastRenderedPageBreak/>
        <w:drawing>
          <wp:inline distT="0" distB="0" distL="0" distR="0">
            <wp:extent cx="4876643" cy="3657600"/>
            <wp:effectExtent l="0" t="0" r="635" b="0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X-2 91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643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48D4" w:rsidRDefault="005948D4" w:rsidP="005948D4">
      <w:pPr>
        <w:spacing w:before="300" w:line="240" w:lineRule="atLeast"/>
        <w:jc w:val="center"/>
        <w:rPr>
          <w:rFonts w:cs="Arial"/>
          <w:b/>
        </w:rPr>
      </w:pPr>
      <w:proofErr w:type="gramStart"/>
      <w:r w:rsidRPr="008C4890">
        <w:rPr>
          <w:rFonts w:cs="Arial"/>
          <w:b/>
        </w:rPr>
        <w:t xml:space="preserve">Photograph </w:t>
      </w:r>
      <w:r w:rsidR="00DB2CCB">
        <w:rPr>
          <w:rFonts w:cs="Arial"/>
          <w:b/>
        </w:rPr>
        <w:t>17</w:t>
      </w:r>
      <w:r w:rsidRPr="008C4890">
        <w:rPr>
          <w:rFonts w:cs="Arial"/>
          <w:b/>
        </w:rPr>
        <w:t>.</w:t>
      </w:r>
      <w:proofErr w:type="gramEnd"/>
      <w:r w:rsidRPr="008C4890">
        <w:rPr>
          <w:rFonts w:cs="Arial"/>
          <w:b/>
        </w:rPr>
        <w:t xml:space="preserve">  </w:t>
      </w:r>
      <w:r w:rsidRPr="005948D4">
        <w:rPr>
          <w:rFonts w:cs="Arial"/>
          <w:b/>
        </w:rPr>
        <w:tab/>
      </w:r>
      <w:proofErr w:type="gramStart"/>
      <w:r w:rsidR="00147A63">
        <w:rPr>
          <w:rFonts w:cs="Arial"/>
        </w:rPr>
        <w:t xml:space="preserve">Looking </w:t>
      </w:r>
      <w:r w:rsidR="005F71E2">
        <w:rPr>
          <w:rFonts w:cs="Arial"/>
        </w:rPr>
        <w:t>N</w:t>
      </w:r>
      <w:r w:rsidRPr="005948D4">
        <w:rPr>
          <w:rFonts w:cs="Arial"/>
        </w:rPr>
        <w:t xml:space="preserve"> (</w:t>
      </w:r>
      <w:r w:rsidR="00147A63">
        <w:rPr>
          <w:rFonts w:cs="Arial"/>
        </w:rPr>
        <w:t xml:space="preserve">WP </w:t>
      </w:r>
      <w:r w:rsidR="005F71E2">
        <w:rPr>
          <w:rFonts w:cs="Arial"/>
        </w:rPr>
        <w:t>137</w:t>
      </w:r>
      <w:r w:rsidR="00147A63">
        <w:rPr>
          <w:rFonts w:cs="Arial"/>
        </w:rPr>
        <w:t xml:space="preserve">, </w:t>
      </w:r>
      <w:r w:rsidR="006845CD">
        <w:rPr>
          <w:rFonts w:cs="Arial"/>
        </w:rPr>
        <w:t xml:space="preserve">FOX-2 </w:t>
      </w:r>
      <w:r w:rsidR="005F71E2">
        <w:rPr>
          <w:rFonts w:cs="Arial"/>
        </w:rPr>
        <w:t>91</w:t>
      </w:r>
      <w:r w:rsidRPr="005948D4">
        <w:rPr>
          <w:rFonts w:cs="Arial"/>
        </w:rPr>
        <w:t>).</w:t>
      </w:r>
      <w:proofErr w:type="gramEnd"/>
      <w:r w:rsidRPr="005948D4">
        <w:rPr>
          <w:rFonts w:cs="Arial"/>
          <w:b/>
        </w:rPr>
        <w:t xml:space="preserve"> </w:t>
      </w:r>
      <w:r w:rsidRPr="005948D4">
        <w:rPr>
          <w:rFonts w:cs="Arial"/>
          <w:b/>
        </w:rPr>
        <w:sym w:font="Wingdings" w:char="F0E9"/>
      </w:r>
    </w:p>
    <w:p w:rsidR="00E12879" w:rsidRDefault="005F71E2" w:rsidP="005948D4">
      <w:pPr>
        <w:spacing w:before="300" w:line="240" w:lineRule="atLeast"/>
        <w:jc w:val="center"/>
        <w:rPr>
          <w:rFonts w:cs="Arial"/>
          <w:b/>
        </w:rPr>
      </w:pPr>
      <w:r>
        <w:rPr>
          <w:rFonts w:cs="Arial"/>
          <w:b/>
          <w:noProof/>
          <w:lang w:val="en-US"/>
        </w:rPr>
        <w:drawing>
          <wp:inline distT="0" distB="0" distL="0" distR="0">
            <wp:extent cx="4876643" cy="3657600"/>
            <wp:effectExtent l="0" t="0" r="635" b="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X-2 92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643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48D4" w:rsidRDefault="005948D4" w:rsidP="007D14C7">
      <w:pPr>
        <w:spacing w:line="240" w:lineRule="atLeast"/>
        <w:jc w:val="center"/>
        <w:rPr>
          <w:rFonts w:cs="Arial"/>
          <w:b/>
        </w:rPr>
      </w:pPr>
    </w:p>
    <w:p w:rsidR="007D14C7" w:rsidRPr="008C4890" w:rsidRDefault="005948D4" w:rsidP="00090BA5">
      <w:pPr>
        <w:spacing w:line="240" w:lineRule="atLeast"/>
        <w:jc w:val="center"/>
        <w:rPr>
          <w:rFonts w:cs="Arial"/>
        </w:rPr>
      </w:pPr>
      <w:proofErr w:type="gramStart"/>
      <w:r w:rsidRPr="008C4890">
        <w:rPr>
          <w:rFonts w:cs="Arial"/>
          <w:b/>
        </w:rPr>
        <w:t xml:space="preserve">Photograph </w:t>
      </w:r>
      <w:r w:rsidR="00DB2CCB">
        <w:rPr>
          <w:rFonts w:cs="Arial"/>
          <w:b/>
        </w:rPr>
        <w:t>18</w:t>
      </w:r>
      <w:r w:rsidRPr="008C4890">
        <w:rPr>
          <w:rFonts w:cs="Arial"/>
          <w:b/>
        </w:rPr>
        <w:t>.</w:t>
      </w:r>
      <w:proofErr w:type="gramEnd"/>
      <w:r w:rsidRPr="008C4890">
        <w:rPr>
          <w:rFonts w:cs="Arial"/>
          <w:b/>
        </w:rPr>
        <w:t xml:space="preserve">  </w:t>
      </w:r>
      <w:r w:rsidRPr="005948D4">
        <w:rPr>
          <w:rFonts w:cs="Arial"/>
          <w:b/>
        </w:rPr>
        <w:tab/>
      </w:r>
      <w:proofErr w:type="gramStart"/>
      <w:r w:rsidRPr="00090BA5">
        <w:rPr>
          <w:rFonts w:cs="Arial"/>
        </w:rPr>
        <w:t>Looking</w:t>
      </w:r>
      <w:r w:rsidRPr="005948D4">
        <w:rPr>
          <w:rFonts w:cs="Arial"/>
        </w:rPr>
        <w:t xml:space="preserve"> </w:t>
      </w:r>
      <w:r w:rsidR="005F71E2">
        <w:rPr>
          <w:rFonts w:cs="Arial"/>
        </w:rPr>
        <w:t>E</w:t>
      </w:r>
      <w:r w:rsidRPr="005948D4">
        <w:rPr>
          <w:rFonts w:cs="Arial"/>
        </w:rPr>
        <w:t xml:space="preserve"> (</w:t>
      </w:r>
      <w:r w:rsidR="00446512">
        <w:rPr>
          <w:rFonts w:cs="Arial"/>
        </w:rPr>
        <w:t xml:space="preserve">WP </w:t>
      </w:r>
      <w:r w:rsidR="00090BA5">
        <w:rPr>
          <w:rFonts w:cs="Arial"/>
        </w:rPr>
        <w:t>1</w:t>
      </w:r>
      <w:r w:rsidR="005F71E2">
        <w:rPr>
          <w:rFonts w:cs="Arial"/>
        </w:rPr>
        <w:t>37</w:t>
      </w:r>
      <w:r w:rsidR="00446512">
        <w:rPr>
          <w:rFonts w:cs="Arial"/>
        </w:rPr>
        <w:t xml:space="preserve">, </w:t>
      </w:r>
      <w:r w:rsidR="006845CD">
        <w:rPr>
          <w:rFonts w:cs="Arial"/>
        </w:rPr>
        <w:t xml:space="preserve">FOX-2 </w:t>
      </w:r>
      <w:r w:rsidR="005F71E2">
        <w:rPr>
          <w:rFonts w:cs="Arial"/>
        </w:rPr>
        <w:t>92</w:t>
      </w:r>
      <w:r w:rsidRPr="005948D4">
        <w:rPr>
          <w:rFonts w:cs="Arial"/>
        </w:rPr>
        <w:t>).</w:t>
      </w:r>
      <w:proofErr w:type="gramEnd"/>
      <w:r w:rsidRPr="005948D4">
        <w:rPr>
          <w:rFonts w:cs="Arial"/>
          <w:b/>
        </w:rPr>
        <w:t xml:space="preserve"> </w:t>
      </w:r>
      <w:r w:rsidRPr="005948D4">
        <w:rPr>
          <w:rFonts w:cs="Arial"/>
          <w:b/>
        </w:rPr>
        <w:sym w:font="Wingdings" w:char="F0E9"/>
      </w:r>
      <w:r w:rsidR="007D14C7">
        <w:br w:type="page"/>
      </w:r>
      <w:r w:rsidR="005F71E2">
        <w:rPr>
          <w:rFonts w:cs="Arial"/>
          <w:noProof/>
          <w:lang w:val="en-US"/>
        </w:rPr>
        <w:lastRenderedPageBreak/>
        <w:drawing>
          <wp:inline distT="0" distB="0" distL="0" distR="0">
            <wp:extent cx="4876643" cy="3657600"/>
            <wp:effectExtent l="0" t="0" r="635" b="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X-2 93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643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14C7" w:rsidRDefault="007D14C7" w:rsidP="00072709">
      <w:pPr>
        <w:spacing w:before="240" w:after="240" w:line="240" w:lineRule="atLeast"/>
        <w:jc w:val="center"/>
        <w:rPr>
          <w:rFonts w:cs="Arial"/>
        </w:rPr>
      </w:pPr>
      <w:proofErr w:type="gramStart"/>
      <w:r w:rsidRPr="008C4890">
        <w:rPr>
          <w:rFonts w:cs="Arial"/>
          <w:b/>
        </w:rPr>
        <w:t xml:space="preserve">Photograph </w:t>
      </w:r>
      <w:r w:rsidR="00DB2CCB">
        <w:rPr>
          <w:rFonts w:cs="Arial"/>
          <w:b/>
        </w:rPr>
        <w:t>19</w:t>
      </w:r>
      <w:r w:rsidRPr="008C4890">
        <w:rPr>
          <w:rFonts w:cs="Arial"/>
          <w:b/>
        </w:rPr>
        <w:t>.</w:t>
      </w:r>
      <w:proofErr w:type="gramEnd"/>
      <w:r w:rsidRPr="008C4890">
        <w:rPr>
          <w:rFonts w:cs="Arial"/>
          <w:b/>
        </w:rPr>
        <w:t xml:space="preserve">  </w:t>
      </w:r>
      <w:r w:rsidRPr="008C4890">
        <w:rPr>
          <w:rFonts w:cs="Arial"/>
        </w:rPr>
        <w:tab/>
      </w:r>
      <w:proofErr w:type="gramStart"/>
      <w:r w:rsidR="00090BA5" w:rsidRPr="00090BA5">
        <w:rPr>
          <w:rFonts w:cs="Arial"/>
        </w:rPr>
        <w:t>Looking</w:t>
      </w:r>
      <w:r w:rsidR="00090BA5" w:rsidRPr="005948D4">
        <w:rPr>
          <w:rFonts w:cs="Arial"/>
        </w:rPr>
        <w:t xml:space="preserve"> </w:t>
      </w:r>
      <w:r w:rsidR="00090BA5">
        <w:rPr>
          <w:rFonts w:cs="Arial"/>
        </w:rPr>
        <w:t>N</w:t>
      </w:r>
      <w:r w:rsidR="00090BA5" w:rsidRPr="005948D4">
        <w:rPr>
          <w:rFonts w:cs="Arial"/>
        </w:rPr>
        <w:t xml:space="preserve"> </w:t>
      </w:r>
      <w:r w:rsidR="005948D4" w:rsidRPr="005948D4">
        <w:rPr>
          <w:rFonts w:cs="Arial"/>
        </w:rPr>
        <w:t>(</w:t>
      </w:r>
      <w:r w:rsidR="00090BA5">
        <w:rPr>
          <w:rFonts w:cs="Arial"/>
        </w:rPr>
        <w:t>WP 1</w:t>
      </w:r>
      <w:r w:rsidR="005F71E2">
        <w:rPr>
          <w:rFonts w:cs="Arial"/>
        </w:rPr>
        <w:t>38</w:t>
      </w:r>
      <w:r w:rsidR="00090BA5">
        <w:rPr>
          <w:rFonts w:cs="Arial"/>
        </w:rPr>
        <w:t xml:space="preserve">, </w:t>
      </w:r>
      <w:r w:rsidR="006845CD">
        <w:rPr>
          <w:rFonts w:cs="Arial"/>
        </w:rPr>
        <w:t xml:space="preserve">FOX-2 </w:t>
      </w:r>
      <w:r w:rsidR="005F71E2">
        <w:rPr>
          <w:rFonts w:cs="Arial"/>
        </w:rPr>
        <w:t>93</w:t>
      </w:r>
      <w:r w:rsidR="005948D4" w:rsidRPr="005948D4">
        <w:rPr>
          <w:rFonts w:cs="Arial"/>
        </w:rPr>
        <w:t>).</w:t>
      </w:r>
      <w:proofErr w:type="gramEnd"/>
      <w:r w:rsidR="005948D4" w:rsidRPr="005948D4">
        <w:rPr>
          <w:rFonts w:cs="Arial"/>
        </w:rPr>
        <w:t xml:space="preserve"> </w:t>
      </w:r>
      <w:r w:rsidRPr="008C4890">
        <w:rPr>
          <w:rFonts w:cs="Arial"/>
        </w:rPr>
        <w:sym w:font="Wingdings" w:char="F0E9"/>
      </w:r>
    </w:p>
    <w:p w:rsidR="00051870" w:rsidRDefault="005F71E2" w:rsidP="00072709">
      <w:pPr>
        <w:spacing w:before="240" w:after="240" w:line="240" w:lineRule="atLeast"/>
        <w:jc w:val="center"/>
        <w:rPr>
          <w:rFonts w:cs="Arial"/>
        </w:rPr>
      </w:pPr>
      <w:r>
        <w:rPr>
          <w:rFonts w:cs="Arial"/>
          <w:noProof/>
          <w:lang w:val="en-US"/>
        </w:rPr>
        <w:drawing>
          <wp:inline distT="0" distB="0" distL="0" distR="0">
            <wp:extent cx="4876643" cy="3657600"/>
            <wp:effectExtent l="0" t="0" r="635" b="0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X-2 94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643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0B30" w:rsidRDefault="00051870" w:rsidP="00072709">
      <w:pPr>
        <w:spacing w:before="240" w:after="240" w:line="240" w:lineRule="atLeast"/>
        <w:jc w:val="center"/>
        <w:rPr>
          <w:rFonts w:cs="Arial"/>
        </w:rPr>
      </w:pPr>
      <w:proofErr w:type="gramStart"/>
      <w:r w:rsidRPr="008C4890">
        <w:rPr>
          <w:rFonts w:cs="Arial"/>
          <w:b/>
        </w:rPr>
        <w:t xml:space="preserve">Photograph </w:t>
      </w:r>
      <w:r w:rsidR="00DB2CCB">
        <w:rPr>
          <w:rFonts w:cs="Arial"/>
          <w:b/>
        </w:rPr>
        <w:t>20</w:t>
      </w:r>
      <w:r w:rsidRPr="008C4890">
        <w:rPr>
          <w:rFonts w:cs="Arial"/>
          <w:b/>
        </w:rPr>
        <w:t>.</w:t>
      </w:r>
      <w:proofErr w:type="gramEnd"/>
      <w:r w:rsidRPr="008C4890">
        <w:rPr>
          <w:rFonts w:cs="Arial"/>
          <w:b/>
        </w:rPr>
        <w:t xml:space="preserve">  </w:t>
      </w:r>
      <w:r w:rsidRPr="008C4890">
        <w:rPr>
          <w:rFonts w:cs="Arial"/>
        </w:rPr>
        <w:tab/>
      </w:r>
      <w:proofErr w:type="gramStart"/>
      <w:r w:rsidR="00090BA5">
        <w:rPr>
          <w:rFonts w:cs="Arial"/>
        </w:rPr>
        <w:t xml:space="preserve">Looking </w:t>
      </w:r>
      <w:r w:rsidR="005F71E2">
        <w:rPr>
          <w:rFonts w:cs="Arial"/>
        </w:rPr>
        <w:t>E</w:t>
      </w:r>
      <w:r w:rsidR="005948D4" w:rsidRPr="005948D4">
        <w:rPr>
          <w:rFonts w:cs="Arial"/>
        </w:rPr>
        <w:t xml:space="preserve"> (</w:t>
      </w:r>
      <w:r w:rsidR="00090BA5">
        <w:rPr>
          <w:rFonts w:cs="Arial"/>
        </w:rPr>
        <w:t>WP 1</w:t>
      </w:r>
      <w:r w:rsidR="005F71E2">
        <w:rPr>
          <w:rFonts w:cs="Arial"/>
        </w:rPr>
        <w:t>38</w:t>
      </w:r>
      <w:r w:rsidR="00446512">
        <w:rPr>
          <w:rFonts w:cs="Arial"/>
        </w:rPr>
        <w:t xml:space="preserve">, </w:t>
      </w:r>
      <w:r w:rsidR="006845CD">
        <w:rPr>
          <w:rFonts w:cs="Arial"/>
        </w:rPr>
        <w:t xml:space="preserve">FOX-2 </w:t>
      </w:r>
      <w:r w:rsidR="005F71E2">
        <w:rPr>
          <w:rFonts w:cs="Arial"/>
        </w:rPr>
        <w:t>94</w:t>
      </w:r>
      <w:r w:rsidR="005948D4" w:rsidRPr="005948D4">
        <w:rPr>
          <w:rFonts w:cs="Arial"/>
        </w:rPr>
        <w:t>).</w:t>
      </w:r>
      <w:proofErr w:type="gramEnd"/>
      <w:r w:rsidR="005948D4" w:rsidRPr="005948D4">
        <w:rPr>
          <w:rFonts w:cs="Arial"/>
          <w:b/>
        </w:rPr>
        <w:t xml:space="preserve"> </w:t>
      </w:r>
      <w:r w:rsidRPr="008C4890">
        <w:rPr>
          <w:rFonts w:cs="Arial"/>
        </w:rPr>
        <w:sym w:font="Wingdings" w:char="F0E9"/>
      </w:r>
    </w:p>
    <w:p w:rsidR="00870B30" w:rsidRPr="008C4890" w:rsidRDefault="00870B30" w:rsidP="00870B30">
      <w:pPr>
        <w:spacing w:line="240" w:lineRule="atLeast"/>
        <w:jc w:val="center"/>
        <w:rPr>
          <w:rFonts w:cs="Arial"/>
        </w:rPr>
      </w:pPr>
      <w:r>
        <w:rPr>
          <w:rFonts w:cs="Arial"/>
        </w:rPr>
        <w:br w:type="page"/>
      </w:r>
      <w:r w:rsidR="00F540F5">
        <w:rPr>
          <w:rFonts w:cs="Arial"/>
          <w:noProof/>
          <w:lang w:val="en-US"/>
        </w:rPr>
        <w:lastRenderedPageBreak/>
        <w:drawing>
          <wp:inline distT="0" distB="0" distL="0" distR="0">
            <wp:extent cx="4876643" cy="3657600"/>
            <wp:effectExtent l="0" t="0" r="635" b="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X-2 95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643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0B30" w:rsidRDefault="005948D4" w:rsidP="00870B30">
      <w:pPr>
        <w:spacing w:before="240" w:after="240" w:line="240" w:lineRule="atLeast"/>
        <w:jc w:val="center"/>
        <w:rPr>
          <w:rFonts w:cs="Arial"/>
        </w:rPr>
      </w:pPr>
      <w:proofErr w:type="gramStart"/>
      <w:r w:rsidRPr="008C4890">
        <w:rPr>
          <w:rFonts w:cs="Arial"/>
          <w:b/>
        </w:rPr>
        <w:t xml:space="preserve">Photograph </w:t>
      </w:r>
      <w:r w:rsidR="00DB2CCB">
        <w:rPr>
          <w:rFonts w:cs="Arial"/>
          <w:b/>
        </w:rPr>
        <w:t>21</w:t>
      </w:r>
      <w:r w:rsidRPr="008C4890">
        <w:rPr>
          <w:rFonts w:cs="Arial"/>
          <w:b/>
        </w:rPr>
        <w:t>.</w:t>
      </w:r>
      <w:proofErr w:type="gramEnd"/>
      <w:r w:rsidRPr="008C4890">
        <w:rPr>
          <w:rFonts w:cs="Arial"/>
          <w:b/>
        </w:rPr>
        <w:t xml:space="preserve">  </w:t>
      </w:r>
      <w:r w:rsidRPr="008C4890">
        <w:rPr>
          <w:rFonts w:cs="Arial"/>
        </w:rPr>
        <w:tab/>
      </w:r>
      <w:proofErr w:type="gramStart"/>
      <w:r w:rsidRPr="005948D4">
        <w:rPr>
          <w:rFonts w:cs="Arial"/>
        </w:rPr>
        <w:t xml:space="preserve">Looking </w:t>
      </w:r>
      <w:r w:rsidR="00446512">
        <w:rPr>
          <w:rFonts w:cs="Arial"/>
        </w:rPr>
        <w:t>N</w:t>
      </w:r>
      <w:r w:rsidRPr="005948D4">
        <w:rPr>
          <w:rFonts w:cs="Arial"/>
        </w:rPr>
        <w:t xml:space="preserve"> (</w:t>
      </w:r>
      <w:r w:rsidR="00446512">
        <w:rPr>
          <w:rFonts w:cs="Arial"/>
        </w:rPr>
        <w:t xml:space="preserve">WP </w:t>
      </w:r>
      <w:r w:rsidR="00090BA5">
        <w:rPr>
          <w:rFonts w:cs="Arial"/>
        </w:rPr>
        <w:t>1</w:t>
      </w:r>
      <w:r w:rsidR="00F540F5">
        <w:rPr>
          <w:rFonts w:cs="Arial"/>
        </w:rPr>
        <w:t>39</w:t>
      </w:r>
      <w:r w:rsidR="00446512">
        <w:rPr>
          <w:rFonts w:cs="Arial"/>
        </w:rPr>
        <w:t xml:space="preserve">, </w:t>
      </w:r>
      <w:r w:rsidR="006845CD">
        <w:rPr>
          <w:rFonts w:cs="Arial"/>
        </w:rPr>
        <w:t xml:space="preserve">FOX-2 </w:t>
      </w:r>
      <w:r w:rsidR="00F540F5">
        <w:rPr>
          <w:rFonts w:cs="Arial"/>
        </w:rPr>
        <w:t>95</w:t>
      </w:r>
      <w:r w:rsidRPr="005948D4">
        <w:rPr>
          <w:rFonts w:cs="Arial"/>
        </w:rPr>
        <w:t>).</w:t>
      </w:r>
      <w:proofErr w:type="gramEnd"/>
      <w:r w:rsidRPr="005948D4">
        <w:rPr>
          <w:rFonts w:cs="Arial"/>
          <w:b/>
        </w:rPr>
        <w:t xml:space="preserve"> </w:t>
      </w:r>
      <w:r w:rsidR="00870B30" w:rsidRPr="008C4890">
        <w:rPr>
          <w:rFonts w:cs="Arial"/>
        </w:rPr>
        <w:sym w:font="Wingdings" w:char="F0E9"/>
      </w:r>
    </w:p>
    <w:p w:rsidR="00870B30" w:rsidRDefault="00F540F5" w:rsidP="00870B30">
      <w:pPr>
        <w:spacing w:before="240" w:after="240" w:line="240" w:lineRule="atLeast"/>
        <w:jc w:val="center"/>
        <w:rPr>
          <w:rFonts w:cs="Arial"/>
        </w:rPr>
      </w:pPr>
      <w:r>
        <w:rPr>
          <w:rFonts w:cs="Arial"/>
          <w:noProof/>
          <w:lang w:val="en-US"/>
        </w:rPr>
        <w:drawing>
          <wp:inline distT="0" distB="0" distL="0" distR="0">
            <wp:extent cx="4876643" cy="3657600"/>
            <wp:effectExtent l="0" t="0" r="635" b="0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X-2 96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643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0B30" w:rsidRDefault="005948D4" w:rsidP="00870B30">
      <w:pPr>
        <w:spacing w:before="240" w:after="240" w:line="240" w:lineRule="atLeast"/>
        <w:jc w:val="center"/>
        <w:rPr>
          <w:rFonts w:cs="Arial"/>
        </w:rPr>
      </w:pPr>
      <w:proofErr w:type="gramStart"/>
      <w:r w:rsidRPr="008C4890">
        <w:rPr>
          <w:rFonts w:cs="Arial"/>
          <w:b/>
        </w:rPr>
        <w:t xml:space="preserve">Photograph </w:t>
      </w:r>
      <w:r w:rsidR="00DB2CCB">
        <w:rPr>
          <w:rFonts w:cs="Arial"/>
          <w:b/>
        </w:rPr>
        <w:t>22</w:t>
      </w:r>
      <w:r w:rsidRPr="008C4890">
        <w:rPr>
          <w:rFonts w:cs="Arial"/>
          <w:b/>
        </w:rPr>
        <w:t>.</w:t>
      </w:r>
      <w:proofErr w:type="gramEnd"/>
      <w:r w:rsidRPr="008C4890">
        <w:rPr>
          <w:rFonts w:cs="Arial"/>
          <w:b/>
        </w:rPr>
        <w:t xml:space="preserve">  </w:t>
      </w:r>
      <w:r w:rsidRPr="008C4890">
        <w:rPr>
          <w:rFonts w:cs="Arial"/>
        </w:rPr>
        <w:tab/>
      </w:r>
      <w:proofErr w:type="gramStart"/>
      <w:r w:rsidRPr="005948D4">
        <w:rPr>
          <w:rFonts w:cs="Arial"/>
        </w:rPr>
        <w:t xml:space="preserve">Looking </w:t>
      </w:r>
      <w:r w:rsidR="00F540F5">
        <w:rPr>
          <w:rFonts w:cs="Arial"/>
        </w:rPr>
        <w:t>NE</w:t>
      </w:r>
      <w:r w:rsidRPr="005948D4">
        <w:rPr>
          <w:rFonts w:cs="Arial"/>
        </w:rPr>
        <w:t xml:space="preserve"> (</w:t>
      </w:r>
      <w:r w:rsidR="00446512">
        <w:rPr>
          <w:rFonts w:cs="Arial"/>
        </w:rPr>
        <w:t xml:space="preserve">WP </w:t>
      </w:r>
      <w:r w:rsidR="00090BA5">
        <w:rPr>
          <w:rFonts w:cs="Arial"/>
        </w:rPr>
        <w:t>1</w:t>
      </w:r>
      <w:r w:rsidR="00F540F5">
        <w:rPr>
          <w:rFonts w:cs="Arial"/>
        </w:rPr>
        <w:t>39</w:t>
      </w:r>
      <w:r w:rsidR="00446512">
        <w:rPr>
          <w:rFonts w:cs="Arial"/>
        </w:rPr>
        <w:t xml:space="preserve">, </w:t>
      </w:r>
      <w:r w:rsidR="006845CD">
        <w:rPr>
          <w:rFonts w:cs="Arial"/>
        </w:rPr>
        <w:t xml:space="preserve">FOX-2 </w:t>
      </w:r>
      <w:r w:rsidR="00F540F5">
        <w:rPr>
          <w:rFonts w:cs="Arial"/>
        </w:rPr>
        <w:t>96</w:t>
      </w:r>
      <w:r w:rsidRPr="005948D4">
        <w:rPr>
          <w:rFonts w:cs="Arial"/>
        </w:rPr>
        <w:t>).</w:t>
      </w:r>
      <w:proofErr w:type="gramEnd"/>
      <w:r w:rsidRPr="005948D4">
        <w:rPr>
          <w:rFonts w:cs="Arial"/>
          <w:b/>
        </w:rPr>
        <w:t xml:space="preserve"> </w:t>
      </w:r>
      <w:r w:rsidR="00870B30" w:rsidRPr="008C4890">
        <w:rPr>
          <w:rFonts w:cs="Arial"/>
        </w:rPr>
        <w:sym w:font="Wingdings" w:char="F0E9"/>
      </w:r>
    </w:p>
    <w:p w:rsidR="00446512" w:rsidRPr="008C4890" w:rsidRDefault="00F540F5" w:rsidP="00446512">
      <w:pPr>
        <w:spacing w:line="240" w:lineRule="atLeast"/>
        <w:jc w:val="center"/>
        <w:rPr>
          <w:rFonts w:cs="Arial"/>
        </w:rPr>
      </w:pPr>
      <w:r>
        <w:rPr>
          <w:rFonts w:cs="Arial"/>
          <w:noProof/>
          <w:lang w:val="en-US"/>
        </w:rPr>
        <w:lastRenderedPageBreak/>
        <w:drawing>
          <wp:inline distT="0" distB="0" distL="0" distR="0">
            <wp:extent cx="4876643" cy="3657600"/>
            <wp:effectExtent l="0" t="0" r="635" b="0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X-2 97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643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512" w:rsidRDefault="00446512" w:rsidP="00446512">
      <w:pPr>
        <w:spacing w:before="240" w:after="240" w:line="240" w:lineRule="atLeast"/>
        <w:jc w:val="center"/>
        <w:rPr>
          <w:rFonts w:cs="Arial"/>
        </w:rPr>
      </w:pPr>
      <w:proofErr w:type="gramStart"/>
      <w:r w:rsidRPr="008C4890">
        <w:rPr>
          <w:rFonts w:cs="Arial"/>
          <w:b/>
        </w:rPr>
        <w:t xml:space="preserve">Photograph </w:t>
      </w:r>
      <w:r w:rsidR="00DB2CCB">
        <w:rPr>
          <w:rFonts w:cs="Arial"/>
          <w:b/>
        </w:rPr>
        <w:t>23</w:t>
      </w:r>
      <w:r w:rsidRPr="008C4890">
        <w:rPr>
          <w:rFonts w:cs="Arial"/>
          <w:b/>
        </w:rPr>
        <w:t>.</w:t>
      </w:r>
      <w:proofErr w:type="gramEnd"/>
      <w:r w:rsidRPr="008C4890">
        <w:rPr>
          <w:rFonts w:cs="Arial"/>
          <w:b/>
        </w:rPr>
        <w:t xml:space="preserve">  </w:t>
      </w:r>
      <w:r w:rsidRPr="008C4890">
        <w:rPr>
          <w:rFonts w:cs="Arial"/>
        </w:rPr>
        <w:tab/>
      </w:r>
      <w:proofErr w:type="gramStart"/>
      <w:r w:rsidR="00090BA5">
        <w:rPr>
          <w:rFonts w:cs="Arial"/>
        </w:rPr>
        <w:t>Looking E</w:t>
      </w:r>
      <w:r w:rsidRPr="005948D4">
        <w:rPr>
          <w:rFonts w:cs="Arial"/>
        </w:rPr>
        <w:t xml:space="preserve"> (</w:t>
      </w:r>
      <w:r w:rsidR="00090BA5">
        <w:rPr>
          <w:rFonts w:cs="Arial"/>
        </w:rPr>
        <w:t>WP 1</w:t>
      </w:r>
      <w:r w:rsidR="00F540F5">
        <w:rPr>
          <w:rFonts w:cs="Arial"/>
        </w:rPr>
        <w:t>3</w:t>
      </w:r>
      <w:r w:rsidR="00090BA5">
        <w:rPr>
          <w:rFonts w:cs="Arial"/>
        </w:rPr>
        <w:t xml:space="preserve">9, </w:t>
      </w:r>
      <w:r w:rsidR="006845CD">
        <w:rPr>
          <w:rFonts w:cs="Arial"/>
        </w:rPr>
        <w:t xml:space="preserve">FOX-2 </w:t>
      </w:r>
      <w:r w:rsidR="00F540F5">
        <w:rPr>
          <w:rFonts w:cs="Arial"/>
        </w:rPr>
        <w:t>97</w:t>
      </w:r>
      <w:r w:rsidRPr="005948D4">
        <w:rPr>
          <w:rFonts w:cs="Arial"/>
        </w:rPr>
        <w:t>).</w:t>
      </w:r>
      <w:proofErr w:type="gramEnd"/>
      <w:r w:rsidRPr="005948D4">
        <w:rPr>
          <w:rFonts w:cs="Arial"/>
          <w:b/>
        </w:rPr>
        <w:t xml:space="preserve"> </w:t>
      </w:r>
      <w:r w:rsidRPr="008C4890">
        <w:rPr>
          <w:rFonts w:cs="Arial"/>
        </w:rPr>
        <w:sym w:font="Wingdings" w:char="F0E9"/>
      </w:r>
    </w:p>
    <w:p w:rsidR="00446512" w:rsidRDefault="00F540F5" w:rsidP="00446512">
      <w:pPr>
        <w:spacing w:before="240" w:after="240" w:line="240" w:lineRule="atLeast"/>
        <w:jc w:val="center"/>
        <w:rPr>
          <w:rFonts w:cs="Arial"/>
        </w:rPr>
      </w:pPr>
      <w:r>
        <w:rPr>
          <w:rFonts w:cs="Arial"/>
          <w:noProof/>
          <w:lang w:val="en-US"/>
        </w:rPr>
        <w:drawing>
          <wp:inline distT="0" distB="0" distL="0" distR="0">
            <wp:extent cx="4876643" cy="3657600"/>
            <wp:effectExtent l="0" t="0" r="635" b="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X-2 98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643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512" w:rsidRDefault="00446512" w:rsidP="00446512">
      <w:pPr>
        <w:spacing w:line="240" w:lineRule="atLeast"/>
        <w:jc w:val="center"/>
        <w:rPr>
          <w:rFonts w:cs="Arial"/>
        </w:rPr>
      </w:pPr>
      <w:proofErr w:type="gramStart"/>
      <w:r w:rsidRPr="008C4890">
        <w:rPr>
          <w:rFonts w:cs="Arial"/>
          <w:b/>
        </w:rPr>
        <w:t xml:space="preserve">Photograph </w:t>
      </w:r>
      <w:r w:rsidR="00DB2CCB">
        <w:rPr>
          <w:rFonts w:cs="Arial"/>
          <w:b/>
        </w:rPr>
        <w:t>24</w:t>
      </w:r>
      <w:r w:rsidRPr="008C4890">
        <w:rPr>
          <w:rFonts w:cs="Arial"/>
          <w:b/>
        </w:rPr>
        <w:t>.</w:t>
      </w:r>
      <w:proofErr w:type="gramEnd"/>
      <w:r w:rsidRPr="008C4890">
        <w:rPr>
          <w:rFonts w:cs="Arial"/>
          <w:b/>
        </w:rPr>
        <w:t xml:space="preserve">  </w:t>
      </w:r>
      <w:r w:rsidRPr="008C4890">
        <w:rPr>
          <w:rFonts w:cs="Arial"/>
        </w:rPr>
        <w:tab/>
      </w:r>
      <w:proofErr w:type="gramStart"/>
      <w:r w:rsidR="00090BA5">
        <w:rPr>
          <w:rFonts w:cs="Arial"/>
        </w:rPr>
        <w:t xml:space="preserve">Looking </w:t>
      </w:r>
      <w:r w:rsidR="00F540F5">
        <w:rPr>
          <w:rFonts w:cs="Arial"/>
        </w:rPr>
        <w:t>W</w:t>
      </w:r>
      <w:r w:rsidRPr="005948D4">
        <w:rPr>
          <w:rFonts w:cs="Arial"/>
        </w:rPr>
        <w:t xml:space="preserve"> (</w:t>
      </w:r>
      <w:r w:rsidR="00090BA5">
        <w:rPr>
          <w:rFonts w:cs="Arial"/>
        </w:rPr>
        <w:t>WP 1</w:t>
      </w:r>
      <w:r w:rsidR="00F540F5">
        <w:rPr>
          <w:rFonts w:cs="Arial"/>
        </w:rPr>
        <w:t>40</w:t>
      </w:r>
      <w:r w:rsidR="00090BA5">
        <w:rPr>
          <w:rFonts w:cs="Arial"/>
        </w:rPr>
        <w:t xml:space="preserve">, </w:t>
      </w:r>
      <w:r w:rsidR="006845CD">
        <w:rPr>
          <w:rFonts w:cs="Arial"/>
        </w:rPr>
        <w:t xml:space="preserve">FOX-2 </w:t>
      </w:r>
      <w:r w:rsidR="00F540F5">
        <w:rPr>
          <w:rFonts w:cs="Arial"/>
        </w:rPr>
        <w:t>98</w:t>
      </w:r>
      <w:r w:rsidRPr="005948D4">
        <w:rPr>
          <w:rFonts w:cs="Arial"/>
        </w:rPr>
        <w:t>).</w:t>
      </w:r>
      <w:proofErr w:type="gramEnd"/>
      <w:r w:rsidRPr="005948D4">
        <w:rPr>
          <w:rFonts w:cs="Arial"/>
          <w:b/>
        </w:rPr>
        <w:t xml:space="preserve"> </w:t>
      </w:r>
      <w:r w:rsidRPr="008C4890">
        <w:rPr>
          <w:rFonts w:cs="Arial"/>
        </w:rPr>
        <w:sym w:font="Wingdings" w:char="F0E9"/>
      </w:r>
    </w:p>
    <w:p w:rsidR="00446512" w:rsidRPr="008C4890" w:rsidRDefault="00F540F5" w:rsidP="00446512">
      <w:pPr>
        <w:spacing w:line="240" w:lineRule="atLeast"/>
        <w:jc w:val="center"/>
        <w:rPr>
          <w:rFonts w:cs="Arial"/>
        </w:rPr>
      </w:pPr>
      <w:r>
        <w:rPr>
          <w:rFonts w:cs="Arial"/>
          <w:noProof/>
          <w:lang w:val="en-US"/>
        </w:rPr>
        <w:lastRenderedPageBreak/>
        <w:drawing>
          <wp:inline distT="0" distB="0" distL="0" distR="0">
            <wp:extent cx="4876643" cy="3657600"/>
            <wp:effectExtent l="0" t="0" r="635" b="0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X-2 99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643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512" w:rsidRDefault="00446512" w:rsidP="00446512">
      <w:pPr>
        <w:spacing w:before="240" w:after="240" w:line="240" w:lineRule="atLeast"/>
        <w:jc w:val="center"/>
        <w:rPr>
          <w:rFonts w:cs="Arial"/>
        </w:rPr>
      </w:pPr>
      <w:proofErr w:type="gramStart"/>
      <w:r w:rsidRPr="008C4890">
        <w:rPr>
          <w:rFonts w:cs="Arial"/>
          <w:b/>
        </w:rPr>
        <w:t xml:space="preserve">Photograph </w:t>
      </w:r>
      <w:r w:rsidR="00DB2CCB">
        <w:rPr>
          <w:rFonts w:cs="Arial"/>
          <w:b/>
        </w:rPr>
        <w:t>25</w:t>
      </w:r>
      <w:r w:rsidRPr="008C4890">
        <w:rPr>
          <w:rFonts w:cs="Arial"/>
          <w:b/>
        </w:rPr>
        <w:t>.</w:t>
      </w:r>
      <w:proofErr w:type="gramEnd"/>
      <w:r w:rsidRPr="008C4890">
        <w:rPr>
          <w:rFonts w:cs="Arial"/>
          <w:b/>
        </w:rPr>
        <w:t xml:space="preserve">  </w:t>
      </w:r>
      <w:r w:rsidRPr="008C4890">
        <w:rPr>
          <w:rFonts w:cs="Arial"/>
        </w:rPr>
        <w:tab/>
      </w:r>
      <w:proofErr w:type="gramStart"/>
      <w:r w:rsidRPr="005948D4">
        <w:rPr>
          <w:rFonts w:cs="Arial"/>
        </w:rPr>
        <w:t xml:space="preserve">Looking </w:t>
      </w:r>
      <w:r w:rsidR="00F540F5">
        <w:rPr>
          <w:rFonts w:cs="Arial"/>
        </w:rPr>
        <w:t>NW</w:t>
      </w:r>
      <w:r w:rsidRPr="005948D4">
        <w:rPr>
          <w:rFonts w:cs="Arial"/>
        </w:rPr>
        <w:t xml:space="preserve"> (</w:t>
      </w:r>
      <w:r>
        <w:rPr>
          <w:rFonts w:cs="Arial"/>
        </w:rPr>
        <w:t xml:space="preserve">WP </w:t>
      </w:r>
      <w:r w:rsidR="004A3DB3">
        <w:rPr>
          <w:rFonts w:cs="Arial"/>
        </w:rPr>
        <w:t>1</w:t>
      </w:r>
      <w:r w:rsidR="00F540F5">
        <w:rPr>
          <w:rFonts w:cs="Arial"/>
        </w:rPr>
        <w:t>40</w:t>
      </w:r>
      <w:r>
        <w:rPr>
          <w:rFonts w:cs="Arial"/>
        </w:rPr>
        <w:t xml:space="preserve">, </w:t>
      </w:r>
      <w:r w:rsidR="006845CD">
        <w:rPr>
          <w:rFonts w:cs="Arial"/>
        </w:rPr>
        <w:t xml:space="preserve">FOX-2 </w:t>
      </w:r>
      <w:r w:rsidR="00F540F5">
        <w:rPr>
          <w:rFonts w:cs="Arial"/>
        </w:rPr>
        <w:t>99</w:t>
      </w:r>
      <w:r w:rsidRPr="005948D4">
        <w:rPr>
          <w:rFonts w:cs="Arial"/>
        </w:rPr>
        <w:t>).</w:t>
      </w:r>
      <w:proofErr w:type="gramEnd"/>
      <w:r w:rsidRPr="005948D4">
        <w:rPr>
          <w:rFonts w:cs="Arial"/>
          <w:b/>
        </w:rPr>
        <w:t xml:space="preserve"> </w:t>
      </w:r>
      <w:r w:rsidRPr="008C4890">
        <w:rPr>
          <w:rFonts w:cs="Arial"/>
        </w:rPr>
        <w:sym w:font="Wingdings" w:char="F0E9"/>
      </w:r>
    </w:p>
    <w:p w:rsidR="00446512" w:rsidRDefault="00F540F5" w:rsidP="00446512">
      <w:pPr>
        <w:spacing w:before="240" w:after="240" w:line="240" w:lineRule="atLeast"/>
        <w:jc w:val="center"/>
        <w:rPr>
          <w:rFonts w:cs="Arial"/>
        </w:rPr>
      </w:pPr>
      <w:r>
        <w:rPr>
          <w:rFonts w:cs="Arial"/>
          <w:noProof/>
          <w:lang w:val="en-US"/>
        </w:rPr>
        <w:drawing>
          <wp:inline distT="0" distB="0" distL="0" distR="0">
            <wp:extent cx="4876643" cy="3657600"/>
            <wp:effectExtent l="0" t="0" r="635" b="0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X-2 100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643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512" w:rsidRDefault="00446512" w:rsidP="00446512">
      <w:pPr>
        <w:spacing w:line="240" w:lineRule="atLeast"/>
        <w:jc w:val="center"/>
        <w:rPr>
          <w:rFonts w:cs="Arial"/>
        </w:rPr>
      </w:pPr>
      <w:proofErr w:type="gramStart"/>
      <w:r w:rsidRPr="008C4890">
        <w:rPr>
          <w:rFonts w:cs="Arial"/>
          <w:b/>
        </w:rPr>
        <w:t xml:space="preserve">Photograph </w:t>
      </w:r>
      <w:r w:rsidR="00DB2CCB">
        <w:rPr>
          <w:rFonts w:cs="Arial"/>
          <w:b/>
        </w:rPr>
        <w:t>26</w:t>
      </w:r>
      <w:r w:rsidRPr="008C4890">
        <w:rPr>
          <w:rFonts w:cs="Arial"/>
          <w:b/>
        </w:rPr>
        <w:t>.</w:t>
      </w:r>
      <w:proofErr w:type="gramEnd"/>
      <w:r w:rsidRPr="008C4890">
        <w:rPr>
          <w:rFonts w:cs="Arial"/>
          <w:b/>
        </w:rPr>
        <w:t xml:space="preserve">  </w:t>
      </w:r>
      <w:r w:rsidRPr="008C4890">
        <w:rPr>
          <w:rFonts w:cs="Arial"/>
        </w:rPr>
        <w:tab/>
      </w:r>
      <w:proofErr w:type="gramStart"/>
      <w:r w:rsidRPr="005948D4">
        <w:rPr>
          <w:rFonts w:cs="Arial"/>
        </w:rPr>
        <w:t xml:space="preserve">Looking </w:t>
      </w:r>
      <w:r w:rsidR="00F540F5">
        <w:rPr>
          <w:rFonts w:cs="Arial"/>
        </w:rPr>
        <w:t>N</w:t>
      </w:r>
      <w:r w:rsidRPr="005948D4">
        <w:rPr>
          <w:rFonts w:cs="Arial"/>
        </w:rPr>
        <w:t xml:space="preserve"> (</w:t>
      </w:r>
      <w:r>
        <w:rPr>
          <w:rFonts w:cs="Arial"/>
        </w:rPr>
        <w:t xml:space="preserve">WP </w:t>
      </w:r>
      <w:r w:rsidR="004A3DB3">
        <w:rPr>
          <w:rFonts w:cs="Arial"/>
        </w:rPr>
        <w:t>1</w:t>
      </w:r>
      <w:r w:rsidR="00F540F5">
        <w:rPr>
          <w:rFonts w:cs="Arial"/>
        </w:rPr>
        <w:t>4</w:t>
      </w:r>
      <w:r w:rsidR="00090BA5">
        <w:rPr>
          <w:rFonts w:cs="Arial"/>
        </w:rPr>
        <w:t>0</w:t>
      </w:r>
      <w:r>
        <w:rPr>
          <w:rFonts w:cs="Arial"/>
        </w:rPr>
        <w:t xml:space="preserve">, </w:t>
      </w:r>
      <w:r w:rsidR="006845CD">
        <w:rPr>
          <w:rFonts w:cs="Arial"/>
        </w:rPr>
        <w:t xml:space="preserve">FOX-2 </w:t>
      </w:r>
      <w:r w:rsidR="00F540F5">
        <w:rPr>
          <w:rFonts w:cs="Arial"/>
        </w:rPr>
        <w:t>100</w:t>
      </w:r>
      <w:r w:rsidRPr="005948D4">
        <w:rPr>
          <w:rFonts w:cs="Arial"/>
        </w:rPr>
        <w:t>).</w:t>
      </w:r>
      <w:proofErr w:type="gramEnd"/>
      <w:r w:rsidRPr="005948D4">
        <w:rPr>
          <w:rFonts w:cs="Arial"/>
          <w:b/>
        </w:rPr>
        <w:t xml:space="preserve"> </w:t>
      </w:r>
      <w:r w:rsidRPr="008C4890">
        <w:rPr>
          <w:rFonts w:cs="Arial"/>
        </w:rPr>
        <w:sym w:font="Wingdings" w:char="F0E9"/>
      </w:r>
    </w:p>
    <w:p w:rsidR="00446512" w:rsidRPr="008C4890" w:rsidRDefault="00F540F5" w:rsidP="00446512">
      <w:pPr>
        <w:spacing w:line="240" w:lineRule="atLeast"/>
        <w:jc w:val="center"/>
        <w:rPr>
          <w:rFonts w:cs="Arial"/>
        </w:rPr>
      </w:pPr>
      <w:r>
        <w:rPr>
          <w:rFonts w:cs="Arial"/>
          <w:noProof/>
          <w:lang w:val="en-US"/>
        </w:rPr>
        <w:lastRenderedPageBreak/>
        <w:drawing>
          <wp:inline distT="0" distB="0" distL="0" distR="0">
            <wp:extent cx="4876643" cy="3657600"/>
            <wp:effectExtent l="0" t="0" r="635" b="0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X-2 101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643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512" w:rsidRDefault="00446512" w:rsidP="00446512">
      <w:pPr>
        <w:spacing w:before="240" w:after="240" w:line="240" w:lineRule="atLeast"/>
        <w:jc w:val="center"/>
        <w:rPr>
          <w:rFonts w:cs="Arial"/>
        </w:rPr>
      </w:pPr>
      <w:proofErr w:type="gramStart"/>
      <w:r w:rsidRPr="008C4890">
        <w:rPr>
          <w:rFonts w:cs="Arial"/>
          <w:b/>
        </w:rPr>
        <w:t xml:space="preserve">Photograph </w:t>
      </w:r>
      <w:r w:rsidR="00DB2CCB">
        <w:rPr>
          <w:rFonts w:cs="Arial"/>
          <w:b/>
        </w:rPr>
        <w:t>27</w:t>
      </w:r>
      <w:r w:rsidRPr="008C4890">
        <w:rPr>
          <w:rFonts w:cs="Arial"/>
          <w:b/>
        </w:rPr>
        <w:t>.</w:t>
      </w:r>
      <w:proofErr w:type="gramEnd"/>
      <w:r w:rsidRPr="008C4890">
        <w:rPr>
          <w:rFonts w:cs="Arial"/>
          <w:b/>
        </w:rPr>
        <w:t xml:space="preserve">  </w:t>
      </w:r>
      <w:r w:rsidRPr="008C4890">
        <w:rPr>
          <w:rFonts w:cs="Arial"/>
        </w:rPr>
        <w:tab/>
      </w:r>
      <w:proofErr w:type="gramStart"/>
      <w:r w:rsidR="00090BA5" w:rsidRPr="00090BA5">
        <w:rPr>
          <w:rFonts w:cs="Arial"/>
        </w:rPr>
        <w:t>Looking</w:t>
      </w:r>
      <w:r w:rsidR="00090BA5" w:rsidRPr="005948D4">
        <w:rPr>
          <w:rFonts w:cs="Arial"/>
        </w:rPr>
        <w:t xml:space="preserve"> </w:t>
      </w:r>
      <w:r w:rsidR="00F540F5">
        <w:rPr>
          <w:rFonts w:cs="Arial"/>
        </w:rPr>
        <w:t>W</w:t>
      </w:r>
      <w:r w:rsidRPr="005948D4">
        <w:rPr>
          <w:rFonts w:cs="Arial"/>
        </w:rPr>
        <w:t xml:space="preserve"> (</w:t>
      </w:r>
      <w:r>
        <w:rPr>
          <w:rFonts w:cs="Arial"/>
        </w:rPr>
        <w:t xml:space="preserve">WP </w:t>
      </w:r>
      <w:r w:rsidR="004A3DB3">
        <w:rPr>
          <w:rFonts w:cs="Arial"/>
        </w:rPr>
        <w:t>1</w:t>
      </w:r>
      <w:r w:rsidR="00F540F5">
        <w:rPr>
          <w:rFonts w:cs="Arial"/>
        </w:rPr>
        <w:t>4</w:t>
      </w:r>
      <w:r w:rsidR="00090BA5">
        <w:rPr>
          <w:rFonts w:cs="Arial"/>
        </w:rPr>
        <w:t>1</w:t>
      </w:r>
      <w:r>
        <w:rPr>
          <w:rFonts w:cs="Arial"/>
        </w:rPr>
        <w:t xml:space="preserve">, </w:t>
      </w:r>
      <w:r w:rsidR="006845CD">
        <w:rPr>
          <w:rFonts w:cs="Arial"/>
        </w:rPr>
        <w:t xml:space="preserve">FOX-2 </w:t>
      </w:r>
      <w:r w:rsidR="00F540F5">
        <w:rPr>
          <w:rFonts w:cs="Arial"/>
        </w:rPr>
        <w:t>101</w:t>
      </w:r>
      <w:r w:rsidRPr="005948D4">
        <w:rPr>
          <w:rFonts w:cs="Arial"/>
        </w:rPr>
        <w:t>).</w:t>
      </w:r>
      <w:proofErr w:type="gramEnd"/>
      <w:r w:rsidRPr="005948D4">
        <w:rPr>
          <w:rFonts w:cs="Arial"/>
          <w:b/>
        </w:rPr>
        <w:t xml:space="preserve"> </w:t>
      </w:r>
      <w:r w:rsidRPr="008C4890">
        <w:rPr>
          <w:rFonts w:cs="Arial"/>
        </w:rPr>
        <w:sym w:font="Wingdings" w:char="F0E9"/>
      </w:r>
    </w:p>
    <w:p w:rsidR="00446512" w:rsidRDefault="00F540F5" w:rsidP="00446512">
      <w:pPr>
        <w:spacing w:before="240" w:after="240" w:line="240" w:lineRule="atLeast"/>
        <w:jc w:val="center"/>
        <w:rPr>
          <w:rFonts w:cs="Arial"/>
        </w:rPr>
      </w:pPr>
      <w:r>
        <w:rPr>
          <w:rFonts w:cs="Arial"/>
          <w:noProof/>
          <w:lang w:val="en-US"/>
        </w:rPr>
        <w:drawing>
          <wp:inline distT="0" distB="0" distL="0" distR="0">
            <wp:extent cx="4876643" cy="3657600"/>
            <wp:effectExtent l="0" t="0" r="635" b="0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X-2 102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643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512" w:rsidRDefault="00446512" w:rsidP="00446512">
      <w:pPr>
        <w:spacing w:line="240" w:lineRule="atLeast"/>
        <w:jc w:val="center"/>
        <w:rPr>
          <w:rFonts w:cs="Arial"/>
        </w:rPr>
      </w:pPr>
      <w:proofErr w:type="gramStart"/>
      <w:r w:rsidRPr="008C4890">
        <w:rPr>
          <w:rFonts w:cs="Arial"/>
          <w:b/>
        </w:rPr>
        <w:t xml:space="preserve">Photograph </w:t>
      </w:r>
      <w:r w:rsidR="00DB2CCB">
        <w:rPr>
          <w:rFonts w:cs="Arial"/>
          <w:b/>
        </w:rPr>
        <w:t>28</w:t>
      </w:r>
      <w:r w:rsidRPr="008C4890">
        <w:rPr>
          <w:rFonts w:cs="Arial"/>
          <w:b/>
        </w:rPr>
        <w:t>.</w:t>
      </w:r>
      <w:proofErr w:type="gramEnd"/>
      <w:r w:rsidRPr="008C4890">
        <w:rPr>
          <w:rFonts w:cs="Arial"/>
          <w:b/>
        </w:rPr>
        <w:t xml:space="preserve">  </w:t>
      </w:r>
      <w:r w:rsidRPr="008C4890">
        <w:rPr>
          <w:rFonts w:cs="Arial"/>
        </w:rPr>
        <w:tab/>
      </w:r>
      <w:proofErr w:type="gramStart"/>
      <w:r w:rsidRPr="005948D4">
        <w:rPr>
          <w:rFonts w:cs="Arial"/>
        </w:rPr>
        <w:t xml:space="preserve">Looking </w:t>
      </w:r>
      <w:r w:rsidR="00090BA5">
        <w:rPr>
          <w:rFonts w:cs="Arial"/>
        </w:rPr>
        <w:t>S</w:t>
      </w:r>
      <w:r w:rsidR="00F540F5">
        <w:rPr>
          <w:rFonts w:cs="Arial"/>
        </w:rPr>
        <w:t>W</w:t>
      </w:r>
      <w:r w:rsidRPr="005948D4">
        <w:rPr>
          <w:rFonts w:cs="Arial"/>
        </w:rPr>
        <w:t xml:space="preserve"> (</w:t>
      </w:r>
      <w:r>
        <w:rPr>
          <w:rFonts w:cs="Arial"/>
        </w:rPr>
        <w:t xml:space="preserve">WP </w:t>
      </w:r>
      <w:r w:rsidR="004A3DB3">
        <w:rPr>
          <w:rFonts w:cs="Arial"/>
        </w:rPr>
        <w:t>1</w:t>
      </w:r>
      <w:r w:rsidR="00F540F5">
        <w:rPr>
          <w:rFonts w:cs="Arial"/>
        </w:rPr>
        <w:t>4</w:t>
      </w:r>
      <w:r w:rsidR="00090BA5">
        <w:rPr>
          <w:rFonts w:cs="Arial"/>
        </w:rPr>
        <w:t>1</w:t>
      </w:r>
      <w:r>
        <w:rPr>
          <w:rFonts w:cs="Arial"/>
        </w:rPr>
        <w:t xml:space="preserve">, </w:t>
      </w:r>
      <w:r w:rsidR="004A3DB3">
        <w:rPr>
          <w:rFonts w:cs="Arial"/>
        </w:rPr>
        <w:t xml:space="preserve">FOX-2 </w:t>
      </w:r>
      <w:r w:rsidR="00F540F5">
        <w:rPr>
          <w:rFonts w:cs="Arial"/>
        </w:rPr>
        <w:t>102</w:t>
      </w:r>
      <w:r w:rsidRPr="005948D4">
        <w:rPr>
          <w:rFonts w:cs="Arial"/>
        </w:rPr>
        <w:t>).</w:t>
      </w:r>
      <w:proofErr w:type="gramEnd"/>
      <w:r w:rsidRPr="005948D4">
        <w:rPr>
          <w:rFonts w:cs="Arial"/>
          <w:b/>
        </w:rPr>
        <w:t xml:space="preserve"> </w:t>
      </w:r>
      <w:r w:rsidRPr="008C4890">
        <w:rPr>
          <w:rFonts w:cs="Arial"/>
        </w:rPr>
        <w:sym w:font="Wingdings" w:char="F0E9"/>
      </w:r>
    </w:p>
    <w:p w:rsidR="00446512" w:rsidRPr="008C4890" w:rsidRDefault="00F540F5" w:rsidP="00446512">
      <w:pPr>
        <w:spacing w:line="240" w:lineRule="atLeast"/>
        <w:jc w:val="center"/>
        <w:rPr>
          <w:rFonts w:cs="Arial"/>
        </w:rPr>
      </w:pPr>
      <w:r>
        <w:rPr>
          <w:rFonts w:cs="Arial"/>
          <w:noProof/>
          <w:lang w:val="en-US"/>
        </w:rPr>
        <w:lastRenderedPageBreak/>
        <w:drawing>
          <wp:inline distT="0" distB="0" distL="0" distR="0">
            <wp:extent cx="4876643" cy="3657600"/>
            <wp:effectExtent l="0" t="0" r="635" b="0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X-2 103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643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512" w:rsidRDefault="00446512" w:rsidP="00446512">
      <w:pPr>
        <w:spacing w:before="240" w:after="240" w:line="240" w:lineRule="atLeast"/>
        <w:jc w:val="center"/>
        <w:rPr>
          <w:rFonts w:cs="Arial"/>
        </w:rPr>
      </w:pPr>
      <w:proofErr w:type="gramStart"/>
      <w:r w:rsidRPr="008C4890">
        <w:rPr>
          <w:rFonts w:cs="Arial"/>
          <w:b/>
        </w:rPr>
        <w:t xml:space="preserve">Photograph </w:t>
      </w:r>
      <w:r w:rsidR="00DB2CCB">
        <w:rPr>
          <w:rFonts w:cs="Arial"/>
          <w:b/>
        </w:rPr>
        <w:t>29</w:t>
      </w:r>
      <w:r w:rsidRPr="008C4890">
        <w:rPr>
          <w:rFonts w:cs="Arial"/>
          <w:b/>
        </w:rPr>
        <w:t>.</w:t>
      </w:r>
      <w:proofErr w:type="gramEnd"/>
      <w:r w:rsidRPr="008C4890">
        <w:rPr>
          <w:rFonts w:cs="Arial"/>
          <w:b/>
        </w:rPr>
        <w:t xml:space="preserve">  </w:t>
      </w:r>
      <w:r w:rsidRPr="008C4890">
        <w:rPr>
          <w:rFonts w:cs="Arial"/>
        </w:rPr>
        <w:tab/>
      </w:r>
      <w:proofErr w:type="gramStart"/>
      <w:r w:rsidR="00090BA5" w:rsidRPr="00090BA5">
        <w:rPr>
          <w:rFonts w:cs="Arial"/>
        </w:rPr>
        <w:t>Looking</w:t>
      </w:r>
      <w:r w:rsidR="00090BA5" w:rsidRPr="005948D4">
        <w:rPr>
          <w:rFonts w:cs="Arial"/>
        </w:rPr>
        <w:t xml:space="preserve"> </w:t>
      </w:r>
      <w:r w:rsidR="00F540F5">
        <w:rPr>
          <w:rFonts w:cs="Arial"/>
        </w:rPr>
        <w:t>S</w:t>
      </w:r>
      <w:r w:rsidR="00090BA5" w:rsidRPr="005948D4">
        <w:rPr>
          <w:rFonts w:cs="Arial"/>
        </w:rPr>
        <w:t xml:space="preserve"> </w:t>
      </w:r>
      <w:r w:rsidRPr="005948D4">
        <w:rPr>
          <w:rFonts w:cs="Arial"/>
        </w:rPr>
        <w:t>(</w:t>
      </w:r>
      <w:r>
        <w:rPr>
          <w:rFonts w:cs="Arial"/>
        </w:rPr>
        <w:t xml:space="preserve">WP </w:t>
      </w:r>
      <w:r w:rsidR="004A3DB3">
        <w:rPr>
          <w:rFonts w:cs="Arial"/>
        </w:rPr>
        <w:t>1</w:t>
      </w:r>
      <w:r w:rsidR="00F540F5">
        <w:rPr>
          <w:rFonts w:cs="Arial"/>
        </w:rPr>
        <w:t>41</w:t>
      </w:r>
      <w:r>
        <w:rPr>
          <w:rFonts w:cs="Arial"/>
        </w:rPr>
        <w:t xml:space="preserve">, </w:t>
      </w:r>
      <w:r w:rsidR="006845CD">
        <w:rPr>
          <w:rFonts w:cs="Arial"/>
        </w:rPr>
        <w:t xml:space="preserve">FOX-2 </w:t>
      </w:r>
      <w:r w:rsidR="00F540F5">
        <w:rPr>
          <w:rFonts w:cs="Arial"/>
        </w:rPr>
        <w:t>103</w:t>
      </w:r>
      <w:r w:rsidRPr="005948D4">
        <w:rPr>
          <w:rFonts w:cs="Arial"/>
        </w:rPr>
        <w:t>).</w:t>
      </w:r>
      <w:proofErr w:type="gramEnd"/>
      <w:r w:rsidRPr="005948D4">
        <w:rPr>
          <w:rFonts w:cs="Arial"/>
          <w:b/>
        </w:rPr>
        <w:t xml:space="preserve"> </w:t>
      </w:r>
      <w:r w:rsidRPr="008C4890">
        <w:rPr>
          <w:rFonts w:cs="Arial"/>
        </w:rPr>
        <w:sym w:font="Wingdings" w:char="F0E9"/>
      </w:r>
    </w:p>
    <w:p w:rsidR="00446512" w:rsidRDefault="00F540F5" w:rsidP="00446512">
      <w:pPr>
        <w:spacing w:before="240" w:after="240" w:line="240" w:lineRule="atLeast"/>
        <w:jc w:val="center"/>
        <w:rPr>
          <w:rFonts w:cs="Arial"/>
        </w:rPr>
      </w:pPr>
      <w:r>
        <w:rPr>
          <w:rFonts w:cs="Arial"/>
          <w:noProof/>
          <w:lang w:val="en-US"/>
        </w:rPr>
        <w:drawing>
          <wp:inline distT="0" distB="0" distL="0" distR="0">
            <wp:extent cx="4876643" cy="3657600"/>
            <wp:effectExtent l="0" t="0" r="635" b="0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X-2 104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643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6B42" w:rsidRDefault="00446512" w:rsidP="007E6B42">
      <w:pPr>
        <w:spacing w:line="240" w:lineRule="atLeast"/>
        <w:jc w:val="center"/>
        <w:rPr>
          <w:rFonts w:cs="Arial"/>
        </w:rPr>
      </w:pPr>
      <w:proofErr w:type="gramStart"/>
      <w:r w:rsidRPr="008C4890">
        <w:rPr>
          <w:rFonts w:cs="Arial"/>
          <w:b/>
        </w:rPr>
        <w:t xml:space="preserve">Photograph </w:t>
      </w:r>
      <w:r w:rsidR="00DB2CCB">
        <w:rPr>
          <w:rFonts w:cs="Arial"/>
          <w:b/>
        </w:rPr>
        <w:t>30</w:t>
      </w:r>
      <w:r w:rsidRPr="008C4890">
        <w:rPr>
          <w:rFonts w:cs="Arial"/>
          <w:b/>
        </w:rPr>
        <w:t>.</w:t>
      </w:r>
      <w:proofErr w:type="gramEnd"/>
      <w:r w:rsidRPr="008C4890">
        <w:rPr>
          <w:rFonts w:cs="Arial"/>
          <w:b/>
        </w:rPr>
        <w:t xml:space="preserve">  </w:t>
      </w:r>
      <w:r w:rsidRPr="008C4890">
        <w:rPr>
          <w:rFonts w:cs="Arial"/>
        </w:rPr>
        <w:tab/>
      </w:r>
      <w:proofErr w:type="gramStart"/>
      <w:r w:rsidRPr="005948D4">
        <w:rPr>
          <w:rFonts w:cs="Arial"/>
        </w:rPr>
        <w:t xml:space="preserve">Looking </w:t>
      </w:r>
      <w:r w:rsidR="00F540F5">
        <w:rPr>
          <w:rFonts w:cs="Arial"/>
        </w:rPr>
        <w:t>SE</w:t>
      </w:r>
      <w:r w:rsidRPr="005948D4">
        <w:rPr>
          <w:rFonts w:cs="Arial"/>
        </w:rPr>
        <w:t xml:space="preserve"> (</w:t>
      </w:r>
      <w:r>
        <w:rPr>
          <w:rFonts w:cs="Arial"/>
        </w:rPr>
        <w:t xml:space="preserve">WP </w:t>
      </w:r>
      <w:r w:rsidR="00F540F5">
        <w:rPr>
          <w:rFonts w:cs="Arial"/>
        </w:rPr>
        <w:t>141</w:t>
      </w:r>
      <w:r>
        <w:rPr>
          <w:rFonts w:cs="Arial"/>
        </w:rPr>
        <w:t xml:space="preserve">, </w:t>
      </w:r>
      <w:r w:rsidR="006845CD">
        <w:rPr>
          <w:rFonts w:cs="Arial"/>
        </w:rPr>
        <w:t xml:space="preserve">FOX-2 </w:t>
      </w:r>
      <w:r w:rsidR="00F540F5">
        <w:rPr>
          <w:rFonts w:cs="Arial"/>
        </w:rPr>
        <w:t>104</w:t>
      </w:r>
      <w:r w:rsidRPr="005948D4">
        <w:rPr>
          <w:rFonts w:cs="Arial"/>
        </w:rPr>
        <w:t>).</w:t>
      </w:r>
      <w:proofErr w:type="gramEnd"/>
      <w:r w:rsidRPr="005948D4">
        <w:rPr>
          <w:rFonts w:cs="Arial"/>
          <w:b/>
        </w:rPr>
        <w:t xml:space="preserve"> </w:t>
      </w:r>
      <w:r w:rsidRPr="008C4890">
        <w:rPr>
          <w:rFonts w:cs="Arial"/>
        </w:rPr>
        <w:sym w:font="Wingdings" w:char="F0E9"/>
      </w:r>
    </w:p>
    <w:p w:rsidR="007E6B42" w:rsidRPr="008C4890" w:rsidRDefault="00931BA2" w:rsidP="007E6B42">
      <w:pPr>
        <w:spacing w:line="240" w:lineRule="atLeast"/>
        <w:jc w:val="center"/>
        <w:rPr>
          <w:rFonts w:cs="Arial"/>
        </w:rPr>
      </w:pPr>
      <w:r>
        <w:rPr>
          <w:rFonts w:cs="Arial"/>
          <w:noProof/>
          <w:lang w:val="en-US"/>
        </w:rPr>
        <w:lastRenderedPageBreak/>
        <w:drawing>
          <wp:inline distT="0" distB="0" distL="0" distR="0">
            <wp:extent cx="4876643" cy="3657600"/>
            <wp:effectExtent l="0" t="0" r="635" b="0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X-2 105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643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6B42" w:rsidRDefault="007E6B42" w:rsidP="007E6B42">
      <w:pPr>
        <w:spacing w:before="240" w:after="240" w:line="240" w:lineRule="atLeast"/>
        <w:jc w:val="center"/>
        <w:rPr>
          <w:rFonts w:cs="Arial"/>
        </w:rPr>
      </w:pPr>
      <w:proofErr w:type="gramStart"/>
      <w:r w:rsidRPr="008C4890">
        <w:rPr>
          <w:rFonts w:cs="Arial"/>
          <w:b/>
        </w:rPr>
        <w:t xml:space="preserve">Photograph </w:t>
      </w:r>
      <w:r w:rsidR="00DB2CCB">
        <w:rPr>
          <w:rFonts w:cs="Arial"/>
          <w:b/>
        </w:rPr>
        <w:t>31</w:t>
      </w:r>
      <w:r w:rsidRPr="008C4890">
        <w:rPr>
          <w:rFonts w:cs="Arial"/>
          <w:b/>
        </w:rPr>
        <w:t>.</w:t>
      </w:r>
      <w:proofErr w:type="gramEnd"/>
      <w:r w:rsidRPr="008C4890">
        <w:rPr>
          <w:rFonts w:cs="Arial"/>
          <w:b/>
        </w:rPr>
        <w:t xml:space="preserve">  </w:t>
      </w:r>
      <w:r w:rsidRPr="008C4890">
        <w:rPr>
          <w:rFonts w:cs="Arial"/>
        </w:rPr>
        <w:tab/>
      </w:r>
      <w:proofErr w:type="gramStart"/>
      <w:r w:rsidRPr="005948D4">
        <w:rPr>
          <w:rFonts w:cs="Arial"/>
        </w:rPr>
        <w:t xml:space="preserve">Looking </w:t>
      </w:r>
      <w:r w:rsidR="00931BA2">
        <w:rPr>
          <w:rFonts w:cs="Arial"/>
        </w:rPr>
        <w:t>W</w:t>
      </w:r>
      <w:r w:rsidRPr="005948D4">
        <w:rPr>
          <w:rFonts w:cs="Arial"/>
        </w:rPr>
        <w:t xml:space="preserve"> (</w:t>
      </w:r>
      <w:r>
        <w:rPr>
          <w:rFonts w:cs="Arial"/>
        </w:rPr>
        <w:t xml:space="preserve">WP </w:t>
      </w:r>
      <w:r w:rsidR="004A3DB3">
        <w:rPr>
          <w:rFonts w:cs="Arial"/>
        </w:rPr>
        <w:t>1</w:t>
      </w:r>
      <w:r w:rsidR="00931BA2">
        <w:rPr>
          <w:rFonts w:cs="Arial"/>
        </w:rPr>
        <w:t>42</w:t>
      </w:r>
      <w:r>
        <w:rPr>
          <w:rFonts w:cs="Arial"/>
        </w:rPr>
        <w:t xml:space="preserve">, </w:t>
      </w:r>
      <w:r w:rsidR="006845CD">
        <w:rPr>
          <w:rFonts w:cs="Arial"/>
        </w:rPr>
        <w:t xml:space="preserve">FOX-2 </w:t>
      </w:r>
      <w:r w:rsidR="00931BA2">
        <w:rPr>
          <w:rFonts w:cs="Arial"/>
        </w:rPr>
        <w:t>105</w:t>
      </w:r>
      <w:r w:rsidRPr="005948D4">
        <w:rPr>
          <w:rFonts w:cs="Arial"/>
        </w:rPr>
        <w:t>).</w:t>
      </w:r>
      <w:proofErr w:type="gramEnd"/>
      <w:r w:rsidRPr="005948D4">
        <w:rPr>
          <w:rFonts w:cs="Arial"/>
          <w:b/>
        </w:rPr>
        <w:t xml:space="preserve"> </w:t>
      </w:r>
      <w:r w:rsidRPr="008C4890">
        <w:rPr>
          <w:rFonts w:cs="Arial"/>
        </w:rPr>
        <w:sym w:font="Wingdings" w:char="F0E9"/>
      </w:r>
    </w:p>
    <w:p w:rsidR="007E6B42" w:rsidRDefault="00931BA2" w:rsidP="007E6B42">
      <w:pPr>
        <w:spacing w:before="240" w:after="240" w:line="240" w:lineRule="atLeast"/>
        <w:jc w:val="center"/>
        <w:rPr>
          <w:rFonts w:cs="Arial"/>
        </w:rPr>
      </w:pPr>
      <w:r>
        <w:rPr>
          <w:rFonts w:cs="Arial"/>
          <w:noProof/>
          <w:lang w:val="en-US"/>
        </w:rPr>
        <w:drawing>
          <wp:inline distT="0" distB="0" distL="0" distR="0">
            <wp:extent cx="4876643" cy="3657600"/>
            <wp:effectExtent l="0" t="0" r="635" b="0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X-2 106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643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6B42" w:rsidRDefault="007E6B42" w:rsidP="007E6B42">
      <w:pPr>
        <w:spacing w:line="240" w:lineRule="atLeast"/>
        <w:jc w:val="center"/>
        <w:rPr>
          <w:rFonts w:cs="Arial"/>
        </w:rPr>
      </w:pPr>
      <w:proofErr w:type="gramStart"/>
      <w:r w:rsidRPr="008C4890">
        <w:rPr>
          <w:rFonts w:cs="Arial"/>
          <w:b/>
        </w:rPr>
        <w:t xml:space="preserve">Photograph </w:t>
      </w:r>
      <w:r w:rsidR="00DB2CCB">
        <w:rPr>
          <w:rFonts w:cs="Arial"/>
          <w:b/>
        </w:rPr>
        <w:t>32</w:t>
      </w:r>
      <w:r w:rsidRPr="008C4890">
        <w:rPr>
          <w:rFonts w:cs="Arial"/>
          <w:b/>
        </w:rPr>
        <w:t>.</w:t>
      </w:r>
      <w:proofErr w:type="gramEnd"/>
      <w:r w:rsidRPr="008C4890">
        <w:rPr>
          <w:rFonts w:cs="Arial"/>
          <w:b/>
        </w:rPr>
        <w:t xml:space="preserve">  </w:t>
      </w:r>
      <w:r w:rsidRPr="008C4890">
        <w:rPr>
          <w:rFonts w:cs="Arial"/>
        </w:rPr>
        <w:tab/>
      </w:r>
      <w:proofErr w:type="gramStart"/>
      <w:r w:rsidRPr="005948D4">
        <w:rPr>
          <w:rFonts w:cs="Arial"/>
        </w:rPr>
        <w:t xml:space="preserve">Looking </w:t>
      </w:r>
      <w:r w:rsidR="00931BA2">
        <w:rPr>
          <w:rFonts w:cs="Arial"/>
        </w:rPr>
        <w:t>S</w:t>
      </w:r>
      <w:r w:rsidRPr="005948D4">
        <w:rPr>
          <w:rFonts w:cs="Arial"/>
        </w:rPr>
        <w:t xml:space="preserve"> (</w:t>
      </w:r>
      <w:r>
        <w:rPr>
          <w:rFonts w:cs="Arial"/>
        </w:rPr>
        <w:t>WP 1</w:t>
      </w:r>
      <w:r w:rsidR="00931BA2">
        <w:rPr>
          <w:rFonts w:cs="Arial"/>
        </w:rPr>
        <w:t>42</w:t>
      </w:r>
      <w:r>
        <w:rPr>
          <w:rFonts w:cs="Arial"/>
        </w:rPr>
        <w:t xml:space="preserve">, </w:t>
      </w:r>
      <w:r w:rsidR="006845CD">
        <w:rPr>
          <w:rFonts w:cs="Arial"/>
        </w:rPr>
        <w:t xml:space="preserve">FOX-2 </w:t>
      </w:r>
      <w:r w:rsidR="00931BA2">
        <w:rPr>
          <w:rFonts w:cs="Arial"/>
        </w:rPr>
        <w:t>106</w:t>
      </w:r>
      <w:r w:rsidRPr="005948D4">
        <w:rPr>
          <w:rFonts w:cs="Arial"/>
        </w:rPr>
        <w:t>).</w:t>
      </w:r>
      <w:proofErr w:type="gramEnd"/>
      <w:r w:rsidRPr="005948D4">
        <w:rPr>
          <w:rFonts w:cs="Arial"/>
          <w:b/>
        </w:rPr>
        <w:t xml:space="preserve"> </w:t>
      </w:r>
      <w:r w:rsidRPr="008C4890">
        <w:rPr>
          <w:rFonts w:cs="Arial"/>
        </w:rPr>
        <w:sym w:font="Wingdings" w:char="F0E9"/>
      </w:r>
    </w:p>
    <w:p w:rsidR="00931BA2" w:rsidRDefault="00931BA2" w:rsidP="007E6B42">
      <w:pPr>
        <w:spacing w:line="240" w:lineRule="atLeast"/>
        <w:jc w:val="center"/>
        <w:rPr>
          <w:rFonts w:cs="Arial"/>
        </w:rPr>
      </w:pPr>
    </w:p>
    <w:p w:rsidR="007E6B42" w:rsidRPr="008C4890" w:rsidRDefault="00931BA2" w:rsidP="007E6B42">
      <w:pPr>
        <w:spacing w:line="240" w:lineRule="atLeast"/>
        <w:jc w:val="center"/>
        <w:rPr>
          <w:rFonts w:cs="Arial"/>
        </w:rPr>
      </w:pPr>
      <w:r>
        <w:rPr>
          <w:rFonts w:cs="Arial"/>
          <w:noProof/>
          <w:lang w:val="en-US"/>
        </w:rPr>
        <w:lastRenderedPageBreak/>
        <w:drawing>
          <wp:inline distT="0" distB="0" distL="0" distR="0">
            <wp:extent cx="4876643" cy="3657600"/>
            <wp:effectExtent l="0" t="0" r="635" b="0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X-2 107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643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6B42" w:rsidRDefault="007E6B42" w:rsidP="007E6B42">
      <w:pPr>
        <w:spacing w:before="240" w:after="240" w:line="240" w:lineRule="atLeast"/>
        <w:jc w:val="center"/>
        <w:rPr>
          <w:rFonts w:cs="Arial"/>
        </w:rPr>
      </w:pPr>
      <w:proofErr w:type="gramStart"/>
      <w:r w:rsidRPr="008C4890">
        <w:rPr>
          <w:rFonts w:cs="Arial"/>
          <w:b/>
        </w:rPr>
        <w:t xml:space="preserve">Photograph </w:t>
      </w:r>
      <w:r w:rsidR="00DB2CCB">
        <w:rPr>
          <w:rFonts w:cs="Arial"/>
          <w:b/>
        </w:rPr>
        <w:t>33</w:t>
      </w:r>
      <w:r w:rsidRPr="008C4890">
        <w:rPr>
          <w:rFonts w:cs="Arial"/>
          <w:b/>
        </w:rPr>
        <w:t>.</w:t>
      </w:r>
      <w:proofErr w:type="gramEnd"/>
      <w:r w:rsidRPr="008C4890">
        <w:rPr>
          <w:rFonts w:cs="Arial"/>
          <w:b/>
        </w:rPr>
        <w:t xml:space="preserve">  </w:t>
      </w:r>
      <w:r w:rsidRPr="008C4890">
        <w:rPr>
          <w:rFonts w:cs="Arial"/>
        </w:rPr>
        <w:tab/>
      </w:r>
      <w:proofErr w:type="gramStart"/>
      <w:r w:rsidRPr="005948D4">
        <w:rPr>
          <w:rFonts w:cs="Arial"/>
        </w:rPr>
        <w:t xml:space="preserve">Looking </w:t>
      </w:r>
      <w:r w:rsidR="00931BA2">
        <w:rPr>
          <w:rFonts w:cs="Arial"/>
        </w:rPr>
        <w:t>S</w:t>
      </w:r>
      <w:r w:rsidR="00574EF3">
        <w:rPr>
          <w:rFonts w:cs="Arial"/>
        </w:rPr>
        <w:t>E</w:t>
      </w:r>
      <w:r w:rsidRPr="005948D4">
        <w:rPr>
          <w:rFonts w:cs="Arial"/>
        </w:rPr>
        <w:t xml:space="preserve"> (</w:t>
      </w:r>
      <w:r>
        <w:rPr>
          <w:rFonts w:cs="Arial"/>
        </w:rPr>
        <w:t xml:space="preserve">WP </w:t>
      </w:r>
      <w:r w:rsidR="004A3DB3">
        <w:rPr>
          <w:rFonts w:cs="Arial"/>
        </w:rPr>
        <w:t>1</w:t>
      </w:r>
      <w:r w:rsidR="00931BA2">
        <w:rPr>
          <w:rFonts w:cs="Arial"/>
        </w:rPr>
        <w:t>42</w:t>
      </w:r>
      <w:r>
        <w:rPr>
          <w:rFonts w:cs="Arial"/>
        </w:rPr>
        <w:t xml:space="preserve">, </w:t>
      </w:r>
      <w:r w:rsidR="006845CD">
        <w:rPr>
          <w:rFonts w:cs="Arial"/>
        </w:rPr>
        <w:t xml:space="preserve">FOX-2 </w:t>
      </w:r>
      <w:r w:rsidR="00931BA2">
        <w:rPr>
          <w:rFonts w:cs="Arial"/>
        </w:rPr>
        <w:t>107</w:t>
      </w:r>
      <w:r w:rsidRPr="005948D4">
        <w:rPr>
          <w:rFonts w:cs="Arial"/>
        </w:rPr>
        <w:t>).</w:t>
      </w:r>
      <w:proofErr w:type="gramEnd"/>
      <w:r w:rsidRPr="005948D4">
        <w:rPr>
          <w:rFonts w:cs="Arial"/>
          <w:b/>
        </w:rPr>
        <w:t xml:space="preserve"> </w:t>
      </w:r>
      <w:r w:rsidRPr="008C4890">
        <w:rPr>
          <w:rFonts w:cs="Arial"/>
        </w:rPr>
        <w:sym w:font="Wingdings" w:char="F0E9"/>
      </w:r>
    </w:p>
    <w:p w:rsidR="007E6B42" w:rsidRDefault="00931BA2" w:rsidP="007E6B42">
      <w:pPr>
        <w:spacing w:before="240" w:after="240" w:line="240" w:lineRule="atLeast"/>
        <w:jc w:val="center"/>
        <w:rPr>
          <w:rFonts w:cs="Arial"/>
        </w:rPr>
      </w:pPr>
      <w:r>
        <w:rPr>
          <w:rFonts w:cs="Arial"/>
          <w:noProof/>
          <w:lang w:val="en-US"/>
        </w:rPr>
        <w:drawing>
          <wp:inline distT="0" distB="0" distL="0" distR="0">
            <wp:extent cx="4876643" cy="3657600"/>
            <wp:effectExtent l="0" t="0" r="635" b="0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X-2 108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643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6B42" w:rsidRDefault="007E6B42" w:rsidP="007E6B42">
      <w:pPr>
        <w:spacing w:line="240" w:lineRule="atLeast"/>
        <w:jc w:val="center"/>
        <w:rPr>
          <w:rFonts w:cs="Arial"/>
        </w:rPr>
      </w:pPr>
      <w:proofErr w:type="gramStart"/>
      <w:r w:rsidRPr="008C4890">
        <w:rPr>
          <w:rFonts w:cs="Arial"/>
          <w:b/>
        </w:rPr>
        <w:t xml:space="preserve">Photograph </w:t>
      </w:r>
      <w:r w:rsidR="00DB2CCB">
        <w:rPr>
          <w:rFonts w:cs="Arial"/>
          <w:b/>
        </w:rPr>
        <w:t>34</w:t>
      </w:r>
      <w:r w:rsidRPr="008C4890">
        <w:rPr>
          <w:rFonts w:cs="Arial"/>
          <w:b/>
        </w:rPr>
        <w:t>.</w:t>
      </w:r>
      <w:proofErr w:type="gramEnd"/>
      <w:r w:rsidRPr="008C4890">
        <w:rPr>
          <w:rFonts w:cs="Arial"/>
          <w:b/>
        </w:rPr>
        <w:t xml:space="preserve">  </w:t>
      </w:r>
      <w:r w:rsidRPr="008C4890">
        <w:rPr>
          <w:rFonts w:cs="Arial"/>
        </w:rPr>
        <w:tab/>
      </w:r>
      <w:proofErr w:type="gramStart"/>
      <w:r w:rsidRPr="005948D4">
        <w:rPr>
          <w:rFonts w:cs="Arial"/>
        </w:rPr>
        <w:t xml:space="preserve">Looking </w:t>
      </w:r>
      <w:r w:rsidR="00574EF3">
        <w:rPr>
          <w:rFonts w:cs="Arial"/>
        </w:rPr>
        <w:t>NW</w:t>
      </w:r>
      <w:r w:rsidRPr="005948D4">
        <w:rPr>
          <w:rFonts w:cs="Arial"/>
        </w:rPr>
        <w:t xml:space="preserve"> (</w:t>
      </w:r>
      <w:r>
        <w:rPr>
          <w:rFonts w:cs="Arial"/>
        </w:rPr>
        <w:t xml:space="preserve">WP </w:t>
      </w:r>
      <w:r w:rsidR="004A3DB3">
        <w:rPr>
          <w:rFonts w:cs="Arial"/>
        </w:rPr>
        <w:t>1</w:t>
      </w:r>
      <w:r w:rsidR="00931BA2">
        <w:rPr>
          <w:rFonts w:cs="Arial"/>
        </w:rPr>
        <w:t>43</w:t>
      </w:r>
      <w:r>
        <w:rPr>
          <w:rFonts w:cs="Arial"/>
        </w:rPr>
        <w:t xml:space="preserve">, </w:t>
      </w:r>
      <w:r w:rsidR="006845CD">
        <w:rPr>
          <w:rFonts w:cs="Arial"/>
        </w:rPr>
        <w:t xml:space="preserve">FOX-2 </w:t>
      </w:r>
      <w:r w:rsidR="00931BA2">
        <w:rPr>
          <w:rFonts w:cs="Arial"/>
        </w:rPr>
        <w:t>108</w:t>
      </w:r>
      <w:r w:rsidRPr="005948D4">
        <w:rPr>
          <w:rFonts w:cs="Arial"/>
        </w:rPr>
        <w:t>).</w:t>
      </w:r>
      <w:proofErr w:type="gramEnd"/>
      <w:r w:rsidRPr="005948D4">
        <w:rPr>
          <w:rFonts w:cs="Arial"/>
          <w:b/>
        </w:rPr>
        <w:t xml:space="preserve"> </w:t>
      </w:r>
      <w:r w:rsidRPr="008C4890">
        <w:rPr>
          <w:rFonts w:cs="Arial"/>
        </w:rPr>
        <w:sym w:font="Wingdings" w:char="F0E9"/>
      </w:r>
    </w:p>
    <w:p w:rsidR="007E6B42" w:rsidRPr="008C4890" w:rsidRDefault="00931BA2" w:rsidP="007E6B42">
      <w:pPr>
        <w:spacing w:line="240" w:lineRule="atLeast"/>
        <w:jc w:val="center"/>
        <w:rPr>
          <w:rFonts w:cs="Arial"/>
        </w:rPr>
      </w:pPr>
      <w:r>
        <w:rPr>
          <w:rFonts w:cs="Arial"/>
          <w:noProof/>
          <w:lang w:val="en-US"/>
        </w:rPr>
        <w:lastRenderedPageBreak/>
        <w:drawing>
          <wp:inline distT="0" distB="0" distL="0" distR="0">
            <wp:extent cx="4876643" cy="3657600"/>
            <wp:effectExtent l="0" t="0" r="635" b="0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X-2 109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643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6B42" w:rsidRDefault="007E6B42" w:rsidP="007E6B42">
      <w:pPr>
        <w:spacing w:before="240" w:after="240" w:line="240" w:lineRule="atLeast"/>
        <w:jc w:val="center"/>
        <w:rPr>
          <w:rFonts w:cs="Arial"/>
        </w:rPr>
      </w:pPr>
      <w:proofErr w:type="gramStart"/>
      <w:r w:rsidRPr="008C4890">
        <w:rPr>
          <w:rFonts w:cs="Arial"/>
          <w:b/>
        </w:rPr>
        <w:t xml:space="preserve">Photograph </w:t>
      </w:r>
      <w:r w:rsidR="00DB2CCB">
        <w:rPr>
          <w:rFonts w:cs="Arial"/>
          <w:b/>
        </w:rPr>
        <w:t>35</w:t>
      </w:r>
      <w:r w:rsidRPr="008C4890">
        <w:rPr>
          <w:rFonts w:cs="Arial"/>
          <w:b/>
        </w:rPr>
        <w:t>.</w:t>
      </w:r>
      <w:proofErr w:type="gramEnd"/>
      <w:r w:rsidRPr="008C4890">
        <w:rPr>
          <w:rFonts w:cs="Arial"/>
          <w:b/>
        </w:rPr>
        <w:t xml:space="preserve">  </w:t>
      </w:r>
      <w:r w:rsidRPr="008C4890">
        <w:rPr>
          <w:rFonts w:cs="Arial"/>
        </w:rPr>
        <w:tab/>
      </w:r>
      <w:proofErr w:type="gramStart"/>
      <w:r w:rsidRPr="005948D4">
        <w:rPr>
          <w:rFonts w:cs="Arial"/>
        </w:rPr>
        <w:t xml:space="preserve">Looking </w:t>
      </w:r>
      <w:r w:rsidR="00574EF3">
        <w:rPr>
          <w:rFonts w:cs="Arial"/>
        </w:rPr>
        <w:t>SW</w:t>
      </w:r>
      <w:r w:rsidRPr="005948D4">
        <w:rPr>
          <w:rFonts w:cs="Arial"/>
        </w:rPr>
        <w:t xml:space="preserve"> (</w:t>
      </w:r>
      <w:r>
        <w:rPr>
          <w:rFonts w:cs="Arial"/>
        </w:rPr>
        <w:t xml:space="preserve">WP </w:t>
      </w:r>
      <w:r w:rsidR="004A3DB3">
        <w:rPr>
          <w:rFonts w:cs="Arial"/>
        </w:rPr>
        <w:t>1</w:t>
      </w:r>
      <w:r w:rsidR="00931BA2">
        <w:rPr>
          <w:rFonts w:cs="Arial"/>
        </w:rPr>
        <w:t>43</w:t>
      </w:r>
      <w:r>
        <w:rPr>
          <w:rFonts w:cs="Arial"/>
        </w:rPr>
        <w:t xml:space="preserve">, </w:t>
      </w:r>
      <w:r w:rsidR="006845CD">
        <w:rPr>
          <w:rFonts w:cs="Arial"/>
        </w:rPr>
        <w:t xml:space="preserve">FOX-2 </w:t>
      </w:r>
      <w:r w:rsidR="00931BA2">
        <w:rPr>
          <w:rFonts w:cs="Arial"/>
        </w:rPr>
        <w:t>109</w:t>
      </w:r>
      <w:r w:rsidRPr="005948D4">
        <w:rPr>
          <w:rFonts w:cs="Arial"/>
        </w:rPr>
        <w:t>).</w:t>
      </w:r>
      <w:proofErr w:type="gramEnd"/>
      <w:r w:rsidRPr="005948D4">
        <w:rPr>
          <w:rFonts w:cs="Arial"/>
          <w:b/>
        </w:rPr>
        <w:t xml:space="preserve"> </w:t>
      </w:r>
      <w:r w:rsidRPr="008C4890">
        <w:rPr>
          <w:rFonts w:cs="Arial"/>
        </w:rPr>
        <w:sym w:font="Wingdings" w:char="F0E9"/>
      </w:r>
    </w:p>
    <w:p w:rsidR="007E6B42" w:rsidRDefault="00931BA2" w:rsidP="007E6B42">
      <w:pPr>
        <w:spacing w:before="240" w:after="240" w:line="240" w:lineRule="atLeast"/>
        <w:jc w:val="center"/>
        <w:rPr>
          <w:rFonts w:cs="Arial"/>
        </w:rPr>
      </w:pPr>
      <w:r>
        <w:rPr>
          <w:rFonts w:cs="Arial"/>
          <w:noProof/>
          <w:lang w:val="en-US"/>
        </w:rPr>
        <w:drawing>
          <wp:inline distT="0" distB="0" distL="0" distR="0">
            <wp:extent cx="4876643" cy="3657600"/>
            <wp:effectExtent l="0" t="0" r="635" b="0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X-2 110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643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6B42" w:rsidRDefault="007E6B42" w:rsidP="007E6B42">
      <w:pPr>
        <w:spacing w:line="240" w:lineRule="atLeast"/>
        <w:jc w:val="center"/>
        <w:rPr>
          <w:rFonts w:cs="Arial"/>
        </w:rPr>
      </w:pPr>
      <w:proofErr w:type="gramStart"/>
      <w:r w:rsidRPr="008C4890">
        <w:rPr>
          <w:rFonts w:cs="Arial"/>
          <w:b/>
        </w:rPr>
        <w:t xml:space="preserve">Photograph </w:t>
      </w:r>
      <w:r w:rsidR="00DB2CCB">
        <w:rPr>
          <w:rFonts w:cs="Arial"/>
          <w:b/>
        </w:rPr>
        <w:t>36</w:t>
      </w:r>
      <w:r w:rsidRPr="008C4890">
        <w:rPr>
          <w:rFonts w:cs="Arial"/>
          <w:b/>
        </w:rPr>
        <w:t>.</w:t>
      </w:r>
      <w:proofErr w:type="gramEnd"/>
      <w:r w:rsidRPr="008C4890">
        <w:rPr>
          <w:rFonts w:cs="Arial"/>
          <w:b/>
        </w:rPr>
        <w:t xml:space="preserve">  </w:t>
      </w:r>
      <w:r w:rsidRPr="008C4890">
        <w:rPr>
          <w:rFonts w:cs="Arial"/>
        </w:rPr>
        <w:tab/>
      </w:r>
      <w:proofErr w:type="gramStart"/>
      <w:r w:rsidR="004A3DB3">
        <w:rPr>
          <w:rFonts w:cs="Arial"/>
        </w:rPr>
        <w:t>Looking S</w:t>
      </w:r>
      <w:r w:rsidR="00931BA2">
        <w:rPr>
          <w:rFonts w:cs="Arial"/>
        </w:rPr>
        <w:t>E</w:t>
      </w:r>
      <w:r w:rsidRPr="005948D4">
        <w:rPr>
          <w:rFonts w:cs="Arial"/>
        </w:rPr>
        <w:t xml:space="preserve"> (</w:t>
      </w:r>
      <w:r>
        <w:rPr>
          <w:rFonts w:cs="Arial"/>
        </w:rPr>
        <w:t xml:space="preserve">WP </w:t>
      </w:r>
      <w:r w:rsidR="004A3DB3">
        <w:rPr>
          <w:rFonts w:cs="Arial"/>
        </w:rPr>
        <w:t>1</w:t>
      </w:r>
      <w:r w:rsidR="00931BA2">
        <w:rPr>
          <w:rFonts w:cs="Arial"/>
        </w:rPr>
        <w:t>43</w:t>
      </w:r>
      <w:r>
        <w:rPr>
          <w:rFonts w:cs="Arial"/>
        </w:rPr>
        <w:t xml:space="preserve">, </w:t>
      </w:r>
      <w:r w:rsidR="006845CD">
        <w:rPr>
          <w:rFonts w:cs="Arial"/>
        </w:rPr>
        <w:t xml:space="preserve">FOX-2 </w:t>
      </w:r>
      <w:r w:rsidR="00931BA2">
        <w:rPr>
          <w:rFonts w:cs="Arial"/>
        </w:rPr>
        <w:t>110</w:t>
      </w:r>
      <w:r w:rsidRPr="005948D4">
        <w:rPr>
          <w:rFonts w:cs="Arial"/>
        </w:rPr>
        <w:t>).</w:t>
      </w:r>
      <w:proofErr w:type="gramEnd"/>
      <w:r w:rsidRPr="005948D4">
        <w:rPr>
          <w:rFonts w:cs="Arial"/>
          <w:b/>
        </w:rPr>
        <w:t xml:space="preserve"> </w:t>
      </w:r>
      <w:r w:rsidRPr="008C4890">
        <w:rPr>
          <w:rFonts w:cs="Arial"/>
        </w:rPr>
        <w:sym w:font="Wingdings" w:char="F0E9"/>
      </w:r>
    </w:p>
    <w:p w:rsidR="007E6B42" w:rsidRPr="008C4890" w:rsidRDefault="00931BA2" w:rsidP="007E6B42">
      <w:pPr>
        <w:spacing w:line="240" w:lineRule="atLeast"/>
        <w:jc w:val="center"/>
        <w:rPr>
          <w:rFonts w:cs="Arial"/>
        </w:rPr>
      </w:pPr>
      <w:r>
        <w:rPr>
          <w:rFonts w:cs="Arial"/>
          <w:noProof/>
          <w:lang w:val="en-US"/>
        </w:rPr>
        <w:lastRenderedPageBreak/>
        <w:drawing>
          <wp:inline distT="0" distB="0" distL="0" distR="0">
            <wp:extent cx="4876643" cy="3657600"/>
            <wp:effectExtent l="0" t="0" r="635" b="0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X-2 111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643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6B42" w:rsidRDefault="007E6B42" w:rsidP="007E6B42">
      <w:pPr>
        <w:spacing w:before="240" w:after="240" w:line="240" w:lineRule="atLeast"/>
        <w:jc w:val="center"/>
        <w:rPr>
          <w:rFonts w:cs="Arial"/>
        </w:rPr>
      </w:pPr>
      <w:proofErr w:type="gramStart"/>
      <w:r w:rsidRPr="008C4890">
        <w:rPr>
          <w:rFonts w:cs="Arial"/>
          <w:b/>
        </w:rPr>
        <w:t xml:space="preserve">Photograph </w:t>
      </w:r>
      <w:r w:rsidR="00DB2CCB">
        <w:rPr>
          <w:rFonts w:cs="Arial"/>
          <w:b/>
        </w:rPr>
        <w:t>37</w:t>
      </w:r>
      <w:r w:rsidRPr="008C4890">
        <w:rPr>
          <w:rFonts w:cs="Arial"/>
          <w:b/>
        </w:rPr>
        <w:t>.</w:t>
      </w:r>
      <w:proofErr w:type="gramEnd"/>
      <w:r w:rsidRPr="008C4890">
        <w:rPr>
          <w:rFonts w:cs="Arial"/>
          <w:b/>
        </w:rPr>
        <w:t xml:space="preserve">  </w:t>
      </w:r>
      <w:r w:rsidRPr="008C4890">
        <w:rPr>
          <w:rFonts w:cs="Arial"/>
        </w:rPr>
        <w:tab/>
      </w:r>
      <w:proofErr w:type="gramStart"/>
      <w:r w:rsidRPr="005948D4">
        <w:rPr>
          <w:rFonts w:cs="Arial"/>
        </w:rPr>
        <w:t xml:space="preserve">Looking </w:t>
      </w:r>
      <w:r w:rsidR="00931BA2">
        <w:rPr>
          <w:rFonts w:cs="Arial"/>
        </w:rPr>
        <w:t>N</w:t>
      </w:r>
      <w:r w:rsidR="00574EF3">
        <w:rPr>
          <w:rFonts w:cs="Arial"/>
        </w:rPr>
        <w:t>E</w:t>
      </w:r>
      <w:r w:rsidRPr="005948D4">
        <w:rPr>
          <w:rFonts w:cs="Arial"/>
        </w:rPr>
        <w:t xml:space="preserve"> (</w:t>
      </w:r>
      <w:r>
        <w:rPr>
          <w:rFonts w:cs="Arial"/>
        </w:rPr>
        <w:t>WP 1</w:t>
      </w:r>
      <w:r w:rsidR="00931BA2">
        <w:rPr>
          <w:rFonts w:cs="Arial"/>
        </w:rPr>
        <w:t>43</w:t>
      </w:r>
      <w:r>
        <w:rPr>
          <w:rFonts w:cs="Arial"/>
        </w:rPr>
        <w:t xml:space="preserve">, </w:t>
      </w:r>
      <w:r w:rsidR="006845CD">
        <w:rPr>
          <w:rFonts w:cs="Arial"/>
        </w:rPr>
        <w:t xml:space="preserve">FOX-2 </w:t>
      </w:r>
      <w:r w:rsidR="00931BA2">
        <w:rPr>
          <w:rFonts w:cs="Arial"/>
        </w:rPr>
        <w:t>111</w:t>
      </w:r>
      <w:r w:rsidRPr="005948D4">
        <w:rPr>
          <w:rFonts w:cs="Arial"/>
        </w:rPr>
        <w:t>).</w:t>
      </w:r>
      <w:proofErr w:type="gramEnd"/>
      <w:r w:rsidRPr="005948D4">
        <w:rPr>
          <w:rFonts w:cs="Arial"/>
          <w:b/>
        </w:rPr>
        <w:t xml:space="preserve"> </w:t>
      </w:r>
      <w:r w:rsidRPr="008C4890">
        <w:rPr>
          <w:rFonts w:cs="Arial"/>
        </w:rPr>
        <w:sym w:font="Wingdings" w:char="F0E9"/>
      </w:r>
    </w:p>
    <w:p w:rsidR="007E6B42" w:rsidRDefault="00931BA2" w:rsidP="007E6B42">
      <w:pPr>
        <w:spacing w:before="240" w:after="240" w:line="240" w:lineRule="atLeast"/>
        <w:jc w:val="center"/>
        <w:rPr>
          <w:rFonts w:cs="Arial"/>
        </w:rPr>
      </w:pPr>
      <w:r>
        <w:rPr>
          <w:rFonts w:cs="Arial"/>
          <w:noProof/>
          <w:lang w:val="en-US"/>
        </w:rPr>
        <w:drawing>
          <wp:inline distT="0" distB="0" distL="0" distR="0">
            <wp:extent cx="4876643" cy="3657600"/>
            <wp:effectExtent l="0" t="0" r="635" b="0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X-2 112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643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1BA2" w:rsidRDefault="007E6B42" w:rsidP="00931BA2">
      <w:pPr>
        <w:spacing w:line="240" w:lineRule="atLeast"/>
        <w:jc w:val="center"/>
        <w:rPr>
          <w:rFonts w:cs="Arial"/>
        </w:rPr>
      </w:pPr>
      <w:proofErr w:type="gramStart"/>
      <w:r w:rsidRPr="008C4890">
        <w:rPr>
          <w:rFonts w:cs="Arial"/>
          <w:b/>
        </w:rPr>
        <w:t xml:space="preserve">Photograph </w:t>
      </w:r>
      <w:r w:rsidR="00DB2CCB">
        <w:rPr>
          <w:rFonts w:cs="Arial"/>
          <w:b/>
        </w:rPr>
        <w:t>38</w:t>
      </w:r>
      <w:r w:rsidRPr="008C4890">
        <w:rPr>
          <w:rFonts w:cs="Arial"/>
          <w:b/>
        </w:rPr>
        <w:t>.</w:t>
      </w:r>
      <w:proofErr w:type="gramEnd"/>
      <w:r w:rsidRPr="008C4890">
        <w:rPr>
          <w:rFonts w:cs="Arial"/>
          <w:b/>
        </w:rPr>
        <w:t xml:space="preserve">  </w:t>
      </w:r>
      <w:r w:rsidRPr="008C4890">
        <w:rPr>
          <w:rFonts w:cs="Arial"/>
        </w:rPr>
        <w:tab/>
      </w:r>
      <w:proofErr w:type="gramStart"/>
      <w:r w:rsidR="00574EF3" w:rsidRPr="00090BA5">
        <w:rPr>
          <w:rFonts w:cs="Arial"/>
        </w:rPr>
        <w:t>Looking</w:t>
      </w:r>
      <w:r w:rsidR="00574EF3" w:rsidRPr="005948D4">
        <w:rPr>
          <w:rFonts w:cs="Arial"/>
        </w:rPr>
        <w:t xml:space="preserve"> </w:t>
      </w:r>
      <w:r w:rsidR="00574EF3">
        <w:rPr>
          <w:rFonts w:cs="Arial"/>
        </w:rPr>
        <w:t>N</w:t>
      </w:r>
      <w:r w:rsidR="00931BA2">
        <w:rPr>
          <w:rFonts w:cs="Arial"/>
        </w:rPr>
        <w:t>W</w:t>
      </w:r>
      <w:r w:rsidR="00574EF3" w:rsidRPr="005948D4">
        <w:rPr>
          <w:rFonts w:cs="Arial"/>
        </w:rPr>
        <w:t xml:space="preserve"> </w:t>
      </w:r>
      <w:r w:rsidRPr="005948D4">
        <w:rPr>
          <w:rFonts w:cs="Arial"/>
        </w:rPr>
        <w:t>(</w:t>
      </w:r>
      <w:r>
        <w:rPr>
          <w:rFonts w:cs="Arial"/>
        </w:rPr>
        <w:t xml:space="preserve">WP </w:t>
      </w:r>
      <w:r w:rsidR="00EA6C16">
        <w:rPr>
          <w:rFonts w:cs="Arial"/>
        </w:rPr>
        <w:t>1</w:t>
      </w:r>
      <w:r w:rsidR="00931BA2">
        <w:rPr>
          <w:rFonts w:cs="Arial"/>
        </w:rPr>
        <w:t>44</w:t>
      </w:r>
      <w:r>
        <w:rPr>
          <w:rFonts w:cs="Arial"/>
        </w:rPr>
        <w:t xml:space="preserve">, </w:t>
      </w:r>
      <w:r w:rsidR="006845CD">
        <w:rPr>
          <w:rFonts w:cs="Arial"/>
        </w:rPr>
        <w:t xml:space="preserve">FOX-2 </w:t>
      </w:r>
      <w:r w:rsidR="00931BA2">
        <w:rPr>
          <w:rFonts w:cs="Arial"/>
        </w:rPr>
        <w:t>112</w:t>
      </w:r>
      <w:r w:rsidRPr="005948D4">
        <w:rPr>
          <w:rFonts w:cs="Arial"/>
        </w:rPr>
        <w:t>).</w:t>
      </w:r>
      <w:proofErr w:type="gramEnd"/>
      <w:r w:rsidRPr="005948D4">
        <w:rPr>
          <w:rFonts w:cs="Arial"/>
          <w:b/>
        </w:rPr>
        <w:t xml:space="preserve"> </w:t>
      </w:r>
      <w:r w:rsidRPr="008C4890">
        <w:rPr>
          <w:rFonts w:cs="Arial"/>
        </w:rPr>
        <w:sym w:font="Wingdings" w:char="F0E9"/>
      </w:r>
    </w:p>
    <w:p w:rsidR="00931BA2" w:rsidRPr="008C4890" w:rsidRDefault="00931BA2" w:rsidP="00931BA2">
      <w:pPr>
        <w:spacing w:line="240" w:lineRule="atLeast"/>
        <w:jc w:val="center"/>
        <w:rPr>
          <w:rFonts w:cs="Arial"/>
        </w:rPr>
      </w:pPr>
      <w:r>
        <w:rPr>
          <w:rFonts w:cs="Arial"/>
          <w:noProof/>
          <w:lang w:val="en-US"/>
        </w:rPr>
        <w:lastRenderedPageBreak/>
        <w:drawing>
          <wp:inline distT="0" distB="0" distL="0" distR="0">
            <wp:extent cx="4876643" cy="3657600"/>
            <wp:effectExtent l="0" t="0" r="635" b="0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X-2 113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643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512" w:rsidRDefault="00931BA2" w:rsidP="00931BA2">
      <w:pPr>
        <w:spacing w:before="240" w:after="240" w:line="240" w:lineRule="atLeast"/>
        <w:jc w:val="center"/>
        <w:rPr>
          <w:rFonts w:cs="Arial"/>
        </w:rPr>
      </w:pPr>
      <w:proofErr w:type="gramStart"/>
      <w:r w:rsidRPr="008C4890">
        <w:rPr>
          <w:rFonts w:cs="Arial"/>
          <w:b/>
        </w:rPr>
        <w:t xml:space="preserve">Photograph </w:t>
      </w:r>
      <w:r w:rsidR="00DB2CCB">
        <w:rPr>
          <w:rFonts w:cs="Arial"/>
          <w:b/>
        </w:rPr>
        <w:t>39</w:t>
      </w:r>
      <w:r w:rsidRPr="008C4890">
        <w:rPr>
          <w:rFonts w:cs="Arial"/>
          <w:b/>
        </w:rPr>
        <w:t>.</w:t>
      </w:r>
      <w:proofErr w:type="gramEnd"/>
      <w:r w:rsidRPr="008C4890">
        <w:rPr>
          <w:rFonts w:cs="Arial"/>
          <w:b/>
        </w:rPr>
        <w:t xml:space="preserve">  </w:t>
      </w:r>
      <w:r w:rsidRPr="008C4890">
        <w:rPr>
          <w:rFonts w:cs="Arial"/>
        </w:rPr>
        <w:tab/>
      </w:r>
      <w:proofErr w:type="gramStart"/>
      <w:r w:rsidRPr="005948D4">
        <w:rPr>
          <w:rFonts w:cs="Arial"/>
        </w:rPr>
        <w:t xml:space="preserve">Looking </w:t>
      </w:r>
      <w:r>
        <w:rPr>
          <w:rFonts w:cs="Arial"/>
        </w:rPr>
        <w:t>SW</w:t>
      </w:r>
      <w:r w:rsidRPr="005948D4">
        <w:rPr>
          <w:rFonts w:cs="Arial"/>
        </w:rPr>
        <w:t xml:space="preserve"> (</w:t>
      </w:r>
      <w:r>
        <w:rPr>
          <w:rFonts w:cs="Arial"/>
        </w:rPr>
        <w:t>WP 144, FOX-2 113</w:t>
      </w:r>
      <w:r w:rsidRPr="005948D4">
        <w:rPr>
          <w:rFonts w:cs="Arial"/>
        </w:rPr>
        <w:t>).</w:t>
      </w:r>
      <w:proofErr w:type="gramEnd"/>
      <w:r w:rsidRPr="005948D4">
        <w:rPr>
          <w:rFonts w:cs="Arial"/>
          <w:b/>
        </w:rPr>
        <w:t xml:space="preserve"> </w:t>
      </w:r>
      <w:r w:rsidRPr="008C4890">
        <w:rPr>
          <w:rFonts w:cs="Arial"/>
        </w:rPr>
        <w:sym w:font="Wingdings" w:char="F0E9"/>
      </w:r>
    </w:p>
    <w:sectPr w:rsidR="00446512" w:rsidSect="00AE516A">
      <w:headerReference w:type="default" r:id="rId33"/>
      <w:footerReference w:type="default" r:id="rId34"/>
      <w:pgSz w:w="12240" w:h="15840"/>
      <w:pgMar w:top="1440" w:right="1008" w:bottom="1440" w:left="907" w:header="360" w:footer="360" w:gutter="0"/>
      <w:pgNumType w:start="1"/>
      <w:cols w:space="720"/>
      <w:docGrid w:linePitch="27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792846" w:rsidRDefault="00792846">
      <w:r>
        <w:separator/>
      </w:r>
    </w:p>
  </w:endnote>
  <w:endnote w:type="continuationSeparator" w:id="0">
    <w:p w:rsidR="00792846" w:rsidRDefault="00792846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 Bold">
    <w:altName w:val="Arial"/>
    <w:panose1 w:val="020B0704020202020204"/>
    <w:charset w:val="00"/>
    <w:family w:val="swiss"/>
    <w:notTrueType/>
    <w:pitch w:val="default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Style w:val="TableGrid"/>
      <w:tblW w:w="0" w:type="auto"/>
      <w:tblLayout w:type="fixed"/>
      <w:tblCellMar>
        <w:left w:w="29" w:type="dxa"/>
        <w:right w:w="29" w:type="dxa"/>
      </w:tblCellMar>
      <w:tblLook w:val="04A0"/>
    </w:tblPr>
    <w:tblGrid>
      <w:gridCol w:w="9029"/>
      <w:gridCol w:w="1620"/>
    </w:tblGrid>
    <w:tr w:rsidR="009548E7" w:rsidRPr="0019761D" w:rsidTr="008E2827">
      <w:tc>
        <w:tcPr>
          <w:tcW w:w="9029" w:type="dxa"/>
        </w:tcPr>
        <w:p w:rsidR="009548E7" w:rsidRPr="008C0AB4" w:rsidRDefault="00EA7F87" w:rsidP="008E2827">
          <w:pPr>
            <w:spacing w:line="240" w:lineRule="atLeast"/>
            <w:rPr>
              <w:sz w:val="10"/>
              <w:szCs w:val="10"/>
            </w:rPr>
          </w:pPr>
          <w:r w:rsidRPr="008C0AB4">
            <w:rPr>
              <w:sz w:val="10"/>
              <w:szCs w:val="10"/>
            </w:rPr>
            <w:fldChar w:fldCharType="begin"/>
          </w:r>
          <w:r w:rsidR="009548E7" w:rsidRPr="008C0AB4">
            <w:rPr>
              <w:sz w:val="10"/>
              <w:szCs w:val="10"/>
            </w:rPr>
            <w:instrText xml:space="preserve"> FILENAME  \* Caps </w:instrText>
          </w:r>
          <w:r w:rsidRPr="008C0AB4">
            <w:rPr>
              <w:sz w:val="10"/>
              <w:szCs w:val="10"/>
            </w:rPr>
            <w:fldChar w:fldCharType="separate"/>
          </w:r>
          <w:r w:rsidR="005F71E2">
            <w:rPr>
              <w:noProof/>
              <w:sz w:val="10"/>
              <w:szCs w:val="10"/>
            </w:rPr>
            <w:t>Hangar Non-Hazardous Waste Landfill - Photo Log.Docx</w:t>
          </w:r>
          <w:r w:rsidRPr="008C0AB4">
            <w:rPr>
              <w:sz w:val="10"/>
              <w:szCs w:val="10"/>
            </w:rPr>
            <w:fldChar w:fldCharType="end"/>
          </w:r>
        </w:p>
      </w:tc>
      <w:tc>
        <w:tcPr>
          <w:tcW w:w="1620" w:type="dxa"/>
        </w:tcPr>
        <w:p w:rsidR="009548E7" w:rsidRPr="0019761D" w:rsidRDefault="00EA7F87" w:rsidP="008E2827">
          <w:pPr>
            <w:spacing w:line="240" w:lineRule="atLeast"/>
            <w:jc w:val="right"/>
          </w:pPr>
          <w:r w:rsidRPr="00E32FB4">
            <w:rPr>
              <w:sz w:val="14"/>
            </w:rPr>
            <w:fldChar w:fldCharType="begin"/>
          </w:r>
          <w:r w:rsidR="009548E7" w:rsidRPr="00E32FB4">
            <w:rPr>
              <w:sz w:val="14"/>
            </w:rPr>
            <w:instrText xml:space="preserve"> PAGE   \* MERGEFORMAT </w:instrText>
          </w:r>
          <w:r w:rsidRPr="00E32FB4">
            <w:rPr>
              <w:sz w:val="14"/>
            </w:rPr>
            <w:fldChar w:fldCharType="separate"/>
          </w:r>
          <w:r w:rsidR="00DB2CCB">
            <w:rPr>
              <w:noProof/>
              <w:sz w:val="14"/>
            </w:rPr>
            <w:t>13</w:t>
          </w:r>
          <w:r w:rsidRPr="00E32FB4">
            <w:rPr>
              <w:sz w:val="14"/>
            </w:rPr>
            <w:fldChar w:fldCharType="end"/>
          </w:r>
        </w:p>
      </w:tc>
    </w:tr>
  </w:tbl>
  <w:p w:rsidR="009548E7" w:rsidRPr="0019761D" w:rsidRDefault="009548E7" w:rsidP="00E32FB4">
    <w:pPr>
      <w:spacing w:line="20" w:lineRule="exact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792846" w:rsidRDefault="00792846">
      <w:r>
        <w:separator/>
      </w:r>
    </w:p>
  </w:footnote>
  <w:footnote w:type="continuationSeparator" w:id="0">
    <w:p w:rsidR="00792846" w:rsidRDefault="00792846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Style w:val="TableGrid"/>
      <w:tblW w:w="10339" w:type="dxa"/>
      <w:tblLayout w:type="fixed"/>
      <w:tblCellMar>
        <w:left w:w="29" w:type="dxa"/>
        <w:right w:w="29" w:type="dxa"/>
      </w:tblCellMar>
      <w:tblLook w:val="04A0"/>
    </w:tblPr>
    <w:tblGrid>
      <w:gridCol w:w="3499"/>
      <w:gridCol w:w="3312"/>
      <w:gridCol w:w="187"/>
      <w:gridCol w:w="3341"/>
    </w:tblGrid>
    <w:tr w:rsidR="009548E7" w:rsidRPr="0019761D" w:rsidTr="008E2827">
      <w:tc>
        <w:tcPr>
          <w:tcW w:w="3499" w:type="dxa"/>
        </w:tcPr>
        <w:p w:rsidR="009548E7" w:rsidRPr="0019761D" w:rsidRDefault="009548E7" w:rsidP="008E2827">
          <w:pPr>
            <w:pStyle w:val="Header"/>
            <w:spacing w:line="160" w:lineRule="exact"/>
            <w:rPr>
              <w:sz w:val="14"/>
              <w:szCs w:val="14"/>
            </w:rPr>
          </w:pPr>
          <w:r w:rsidRPr="0019761D">
            <w:rPr>
              <w:sz w:val="14"/>
              <w:szCs w:val="14"/>
            </w:rPr>
            <w:t>AECOM</w:t>
          </w:r>
        </w:p>
      </w:tc>
      <w:tc>
        <w:tcPr>
          <w:tcW w:w="3312" w:type="dxa"/>
        </w:tcPr>
        <w:p w:rsidR="009548E7" w:rsidRPr="00D4564D" w:rsidRDefault="006845CD" w:rsidP="006845CD">
          <w:pPr>
            <w:pStyle w:val="Header-Report"/>
          </w:pPr>
          <w:r>
            <w:t>Defence Construction Canada</w:t>
          </w:r>
        </w:p>
      </w:tc>
      <w:tc>
        <w:tcPr>
          <w:tcW w:w="187" w:type="dxa"/>
        </w:tcPr>
        <w:p w:rsidR="009548E7" w:rsidRDefault="009548E7" w:rsidP="008E2827">
          <w:pPr>
            <w:pStyle w:val="Header-Report"/>
          </w:pPr>
        </w:p>
      </w:tc>
      <w:tc>
        <w:tcPr>
          <w:tcW w:w="3341" w:type="dxa"/>
        </w:tcPr>
        <w:p w:rsidR="006845CD" w:rsidRDefault="006845CD" w:rsidP="006845CD">
          <w:pPr>
            <w:pStyle w:val="Header-Report"/>
          </w:pPr>
          <w:r>
            <w:t xml:space="preserve">FOX-2 </w:t>
          </w:r>
          <w:proofErr w:type="spellStart"/>
          <w:r>
            <w:t>Longstaff</w:t>
          </w:r>
          <w:proofErr w:type="spellEnd"/>
          <w:r>
            <w:t xml:space="preserve"> Bluff</w:t>
          </w:r>
        </w:p>
        <w:p w:rsidR="006845CD" w:rsidRDefault="006845CD" w:rsidP="006845CD">
          <w:pPr>
            <w:pStyle w:val="Header-Report"/>
          </w:pPr>
          <w:r>
            <w:t>Baseline Landfill Monitoring</w:t>
          </w:r>
        </w:p>
        <w:p w:rsidR="009548E7" w:rsidRDefault="009548E7" w:rsidP="008E2827">
          <w:pPr>
            <w:pStyle w:val="Header-Report"/>
          </w:pPr>
        </w:p>
      </w:tc>
    </w:tr>
  </w:tbl>
  <w:p w:rsidR="009548E7" w:rsidRPr="0019761D" w:rsidRDefault="009548E7" w:rsidP="000E6427"/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81"/>
    <w:multiLevelType w:val="singleLevel"/>
    <w:tmpl w:val="D6F4FF28"/>
    <w:lvl w:ilvl="0">
      <w:start w:val="1"/>
      <w:numFmt w:val="bullet"/>
      <w:pStyle w:val="ListBullet4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b w:val="0"/>
        <w:i w:val="0"/>
        <w:color w:val="0076CC"/>
        <w:sz w:val="28"/>
      </w:rPr>
    </w:lvl>
  </w:abstractNum>
  <w:abstractNum w:abstractNumId="1">
    <w:nsid w:val="FFFFFFFB"/>
    <w:multiLevelType w:val="multilevel"/>
    <w:tmpl w:val="1D3E5776"/>
    <w:lvl w:ilvl="0">
      <w:start w:val="1"/>
      <w:numFmt w:val="decimal"/>
      <w:pStyle w:val="Heading1"/>
      <w:lvlText w:val="%1."/>
      <w:legacy w:legacy="1" w:legacySpace="432" w:legacyIndent="0"/>
      <w:lvlJc w:val="left"/>
      <w:pPr>
        <w:ind w:left="720" w:firstLine="0"/>
      </w:pPr>
    </w:lvl>
    <w:lvl w:ilvl="1">
      <w:start w:val="1"/>
      <w:numFmt w:val="decimal"/>
      <w:pStyle w:val="Heading2"/>
      <w:lvlText w:val="%1.%2"/>
      <w:legacy w:legacy="1" w:legacySpace="324" w:legacyIndent="0"/>
      <w:lvlJc w:val="left"/>
      <w:pPr>
        <w:ind w:left="720" w:firstLine="0"/>
      </w:pPr>
    </w:lvl>
    <w:lvl w:ilvl="2">
      <w:start w:val="1"/>
      <w:numFmt w:val="decimal"/>
      <w:pStyle w:val="Heading3"/>
      <w:lvlText w:val="%1.%2.%3"/>
      <w:legacy w:legacy="1" w:legacySpace="216" w:legacyIndent="0"/>
      <w:lvlJc w:val="left"/>
      <w:pPr>
        <w:ind w:left="720" w:firstLine="0"/>
      </w:pPr>
    </w:lvl>
    <w:lvl w:ilvl="3">
      <w:start w:val="1"/>
      <w:numFmt w:val="decimal"/>
      <w:pStyle w:val="Heading4"/>
      <w:lvlText w:val="%1.%2.%3.%4"/>
      <w:legacy w:legacy="1" w:legacySpace="288" w:legacyIndent="0"/>
      <w:lvlJc w:val="left"/>
      <w:pPr>
        <w:ind w:left="1008" w:firstLine="0"/>
      </w:pPr>
    </w:lvl>
    <w:lvl w:ilvl="4">
      <w:start w:val="1"/>
      <w:numFmt w:val="decimal"/>
      <w:lvlText w:val="%1.%2.%3.%4.%5"/>
      <w:legacy w:legacy="1" w:legacySpace="144" w:legacyIndent="0"/>
      <w:lvlJc w:val="left"/>
    </w:lvl>
    <w:lvl w:ilvl="5">
      <w:start w:val="1"/>
      <w:numFmt w:val="decimal"/>
      <w:lvlText w:val="%1.%2.%3.%4.%5.%6"/>
      <w:legacy w:legacy="1" w:legacySpace="144" w:legacyIndent="0"/>
      <w:lvlJc w:val="left"/>
    </w:lvl>
    <w:lvl w:ilvl="6">
      <w:start w:val="1"/>
      <w:numFmt w:val="decimal"/>
      <w:lvlText w:val="%1.%2.%3.%4.%5.%6.%7"/>
      <w:legacy w:legacy="1" w:legacySpace="144" w:legacyIndent="0"/>
      <w:lvlJc w:val="left"/>
    </w:lvl>
    <w:lvl w:ilvl="7">
      <w:start w:val="1"/>
      <w:numFmt w:val="decimal"/>
      <w:lvlText w:val="%1.%2.%3.%4.%5.%6.%7.%8"/>
      <w:legacy w:legacy="1" w:legacySpace="144" w:legacyIndent="0"/>
      <w:lvlJc w:val="left"/>
    </w:lvl>
    <w:lvl w:ilvl="8">
      <w:start w:val="1"/>
      <w:numFmt w:val="decimal"/>
      <w:pStyle w:val="Heading9"/>
      <w:lvlText w:val="%1.%2.%3.%4.%5.%6.%7.%8.%9"/>
      <w:legacy w:legacy="1" w:legacySpace="144" w:legacyIndent="0"/>
      <w:lvlJc w:val="left"/>
    </w:lvl>
  </w:abstractNum>
  <w:abstractNum w:abstractNumId="2">
    <w:nsid w:val="06B92348"/>
    <w:multiLevelType w:val="hybridMultilevel"/>
    <w:tmpl w:val="8B08434A"/>
    <w:lvl w:ilvl="0" w:tplc="38EE8F9E">
      <w:start w:val="1"/>
      <w:numFmt w:val="lowerLetter"/>
      <w:pStyle w:val="AltLJ"/>
      <w:lvlText w:val="%1)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09EC40E1"/>
    <w:multiLevelType w:val="singleLevel"/>
    <w:tmpl w:val="7EC4BDF0"/>
    <w:lvl w:ilvl="0">
      <w:start w:val="1"/>
      <w:numFmt w:val="bullet"/>
      <w:pStyle w:val="ListBullet"/>
      <w:lvlText w:val=""/>
      <w:lvlJc w:val="left"/>
      <w:pPr>
        <w:ind w:left="360" w:hanging="360"/>
      </w:pPr>
      <w:rPr>
        <w:rFonts w:ascii="Symbol" w:hAnsi="Symbol" w:hint="default"/>
        <w:b w:val="0"/>
        <w:i w:val="0"/>
        <w:strike w:val="0"/>
        <w:dstrike w:val="0"/>
        <w:color w:val="auto"/>
        <w:sz w:val="22"/>
      </w:rPr>
    </w:lvl>
  </w:abstractNum>
  <w:abstractNum w:abstractNumId="4">
    <w:nsid w:val="2B982936"/>
    <w:multiLevelType w:val="hybridMultilevel"/>
    <w:tmpl w:val="48C082E6"/>
    <w:lvl w:ilvl="0" w:tplc="03D8DD46">
      <w:start w:val="1"/>
      <w:numFmt w:val="bullet"/>
      <w:pStyle w:val="AppTP-Rpt-3SubHeading"/>
      <w:lvlText w:val=""/>
      <w:lvlJc w:val="left"/>
      <w:pPr>
        <w:ind w:left="720" w:hanging="360"/>
      </w:pPr>
      <w:rPr>
        <w:rFonts w:ascii="Symbol" w:hAnsi="Symbol" w:hint="default"/>
        <w:color w:val="988F86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88D3FE4"/>
    <w:multiLevelType w:val="hybridMultilevel"/>
    <w:tmpl w:val="9AB47A24"/>
    <w:lvl w:ilvl="0" w:tplc="3DC4F160">
      <w:start w:val="1"/>
      <w:numFmt w:val="bullet"/>
      <w:pStyle w:val="ListBullet2"/>
      <w:lvlText w:val=""/>
      <w:lvlJc w:val="left"/>
      <w:pPr>
        <w:ind w:left="648" w:hanging="360"/>
      </w:pPr>
      <w:rPr>
        <w:rFonts w:ascii="Symbol" w:hAnsi="Symbol" w:hint="default"/>
        <w:b w:val="0"/>
        <w:i w:val="0"/>
        <w:strike w:val="0"/>
        <w:dstrike w:val="0"/>
        <w:color w:val="auto"/>
        <w:sz w:val="22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>
    <w:nsid w:val="3A786047"/>
    <w:multiLevelType w:val="hybridMultilevel"/>
    <w:tmpl w:val="787CA954"/>
    <w:lvl w:ilvl="0" w:tplc="0F1611C0">
      <w:start w:val="1"/>
      <w:numFmt w:val="lowerLetter"/>
      <w:pStyle w:val="AltLI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4A112C7D"/>
    <w:multiLevelType w:val="singleLevel"/>
    <w:tmpl w:val="2808FE52"/>
    <w:lvl w:ilvl="0">
      <w:start w:val="1"/>
      <w:numFmt w:val="bullet"/>
      <w:pStyle w:val="ListBullet3"/>
      <w:lvlText w:val=""/>
      <w:lvlJc w:val="left"/>
      <w:pPr>
        <w:ind w:left="936" w:hanging="360"/>
      </w:pPr>
      <w:rPr>
        <w:rFonts w:ascii="Symbol" w:hAnsi="Symbol" w:hint="default"/>
        <w:b w:val="0"/>
        <w:i w:val="0"/>
        <w:color w:val="auto"/>
        <w:sz w:val="15"/>
      </w:rPr>
    </w:lvl>
  </w:abstractNum>
  <w:abstractNum w:abstractNumId="8">
    <w:nsid w:val="510B66CF"/>
    <w:multiLevelType w:val="hybridMultilevel"/>
    <w:tmpl w:val="DB887860"/>
    <w:lvl w:ilvl="0" w:tplc="3A2C208A">
      <w:start w:val="1"/>
      <w:numFmt w:val="decimal"/>
      <w:pStyle w:val="ListNumber2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>
    <w:nsid w:val="5E1B719B"/>
    <w:multiLevelType w:val="singleLevel"/>
    <w:tmpl w:val="9620DB82"/>
    <w:lvl w:ilvl="0">
      <w:start w:val="1"/>
      <w:numFmt w:val="decimal"/>
      <w:pStyle w:val="ListNumber"/>
      <w:lvlText w:val="%1."/>
      <w:lvlJc w:val="left"/>
      <w:pPr>
        <w:tabs>
          <w:tab w:val="num" w:pos="504"/>
        </w:tabs>
        <w:ind w:left="504" w:hanging="504"/>
      </w:pPr>
    </w:lvl>
  </w:abstractNum>
  <w:abstractNum w:abstractNumId="10">
    <w:nsid w:val="5F0E7601"/>
    <w:multiLevelType w:val="hybridMultilevel"/>
    <w:tmpl w:val="C332E896"/>
    <w:lvl w:ilvl="0" w:tplc="A516C24E">
      <w:start w:val="1"/>
      <w:numFmt w:val="decimal"/>
      <w:pStyle w:val="ListNumber3"/>
      <w:lvlText w:val="ES %1."/>
      <w:lvlJc w:val="left"/>
      <w:pPr>
        <w:ind w:left="21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880" w:hanging="360"/>
      </w:pPr>
    </w:lvl>
    <w:lvl w:ilvl="2" w:tplc="0409001B" w:tentative="1">
      <w:start w:val="1"/>
      <w:numFmt w:val="lowerRoman"/>
      <w:lvlText w:val="%3."/>
      <w:lvlJc w:val="right"/>
      <w:pPr>
        <w:ind w:left="3600" w:hanging="180"/>
      </w:pPr>
    </w:lvl>
    <w:lvl w:ilvl="3" w:tplc="0409000F" w:tentative="1">
      <w:start w:val="1"/>
      <w:numFmt w:val="decimal"/>
      <w:lvlText w:val="%4."/>
      <w:lvlJc w:val="left"/>
      <w:pPr>
        <w:ind w:left="4320" w:hanging="360"/>
      </w:pPr>
    </w:lvl>
    <w:lvl w:ilvl="4" w:tplc="04090019" w:tentative="1">
      <w:start w:val="1"/>
      <w:numFmt w:val="lowerLetter"/>
      <w:lvlText w:val="%5."/>
      <w:lvlJc w:val="left"/>
      <w:pPr>
        <w:ind w:left="5040" w:hanging="360"/>
      </w:pPr>
    </w:lvl>
    <w:lvl w:ilvl="5" w:tplc="0409001B" w:tentative="1">
      <w:start w:val="1"/>
      <w:numFmt w:val="lowerRoman"/>
      <w:lvlText w:val="%6."/>
      <w:lvlJc w:val="right"/>
      <w:pPr>
        <w:ind w:left="5760" w:hanging="180"/>
      </w:pPr>
    </w:lvl>
    <w:lvl w:ilvl="6" w:tplc="0409000F" w:tentative="1">
      <w:start w:val="1"/>
      <w:numFmt w:val="decimal"/>
      <w:lvlText w:val="%7."/>
      <w:lvlJc w:val="left"/>
      <w:pPr>
        <w:ind w:left="6480" w:hanging="360"/>
      </w:pPr>
    </w:lvl>
    <w:lvl w:ilvl="7" w:tplc="04090019" w:tentative="1">
      <w:start w:val="1"/>
      <w:numFmt w:val="lowerLetter"/>
      <w:lvlText w:val="%8."/>
      <w:lvlJc w:val="left"/>
      <w:pPr>
        <w:ind w:left="7200" w:hanging="360"/>
      </w:pPr>
    </w:lvl>
    <w:lvl w:ilvl="8" w:tplc="0409001B" w:tentative="1">
      <w:start w:val="1"/>
      <w:numFmt w:val="lowerRoman"/>
      <w:lvlText w:val="%9."/>
      <w:lvlJc w:val="right"/>
      <w:pPr>
        <w:ind w:left="7920" w:hanging="180"/>
      </w:pPr>
    </w:lvl>
  </w:abstractNum>
  <w:num w:numId="1">
    <w:abstractNumId w:val="6"/>
  </w:num>
  <w:num w:numId="2">
    <w:abstractNumId w:val="2"/>
  </w:num>
  <w:num w:numId="3">
    <w:abstractNumId w:val="4"/>
  </w:num>
  <w:num w:numId="4">
    <w:abstractNumId w:val="1"/>
  </w:num>
  <w:num w:numId="5">
    <w:abstractNumId w:val="5"/>
  </w:num>
  <w:num w:numId="6">
    <w:abstractNumId w:val="3"/>
  </w:num>
  <w:num w:numId="7">
    <w:abstractNumId w:val="7"/>
  </w:num>
  <w:num w:numId="8">
    <w:abstractNumId w:val="0"/>
  </w:num>
  <w:num w:numId="9">
    <w:abstractNumId w:val="9"/>
  </w:num>
  <w:num w:numId="10">
    <w:abstractNumId w:val="8"/>
  </w:num>
  <w:num w:numId="11">
    <w:abstractNumId w:val="10"/>
  </w:num>
  <w:numIdMacAtCleanup w:val="11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attachedTemplate r:id="rId1"/>
  <w:stylePaneFormatFilter w:val="3F01"/>
  <w:defaultTabStop w:val="720"/>
  <w:drawingGridHorizontalSpacing w:val="90"/>
  <w:drawingGridVerticalSpacing w:val="136"/>
  <w:displayHorizontalDrawingGridEvery w:val="0"/>
  <w:displayVerticalDrawingGridEvery w:val="0"/>
  <w:noPunctuationKerning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doNotExpandShiftReturn/>
  </w:compat>
  <w:rsids>
    <w:rsidRoot w:val="00093484"/>
    <w:rsid w:val="00000A87"/>
    <w:rsid w:val="00000B53"/>
    <w:rsid w:val="00002073"/>
    <w:rsid w:val="00003C6D"/>
    <w:rsid w:val="000064C5"/>
    <w:rsid w:val="00011076"/>
    <w:rsid w:val="000121E3"/>
    <w:rsid w:val="00013A1E"/>
    <w:rsid w:val="00014434"/>
    <w:rsid w:val="000145CA"/>
    <w:rsid w:val="00014C99"/>
    <w:rsid w:val="00016778"/>
    <w:rsid w:val="000176FA"/>
    <w:rsid w:val="00017A5E"/>
    <w:rsid w:val="00020893"/>
    <w:rsid w:val="00020E7D"/>
    <w:rsid w:val="00021E49"/>
    <w:rsid w:val="00023D9F"/>
    <w:rsid w:val="00024AB3"/>
    <w:rsid w:val="0002555B"/>
    <w:rsid w:val="00030791"/>
    <w:rsid w:val="00031074"/>
    <w:rsid w:val="000312F3"/>
    <w:rsid w:val="00031984"/>
    <w:rsid w:val="000321B4"/>
    <w:rsid w:val="00033AE2"/>
    <w:rsid w:val="00035A75"/>
    <w:rsid w:val="0003681B"/>
    <w:rsid w:val="00036CCB"/>
    <w:rsid w:val="0004024C"/>
    <w:rsid w:val="00041683"/>
    <w:rsid w:val="00041E1C"/>
    <w:rsid w:val="0004274F"/>
    <w:rsid w:val="00043A02"/>
    <w:rsid w:val="00044925"/>
    <w:rsid w:val="00044B60"/>
    <w:rsid w:val="0005055C"/>
    <w:rsid w:val="00051870"/>
    <w:rsid w:val="00052159"/>
    <w:rsid w:val="000553A7"/>
    <w:rsid w:val="00055665"/>
    <w:rsid w:val="00056D1D"/>
    <w:rsid w:val="0006193E"/>
    <w:rsid w:val="00061AC3"/>
    <w:rsid w:val="00063F2B"/>
    <w:rsid w:val="00065411"/>
    <w:rsid w:val="00065F30"/>
    <w:rsid w:val="000673A4"/>
    <w:rsid w:val="000678D3"/>
    <w:rsid w:val="00070124"/>
    <w:rsid w:val="00070B37"/>
    <w:rsid w:val="00071414"/>
    <w:rsid w:val="00072709"/>
    <w:rsid w:val="00072E07"/>
    <w:rsid w:val="0007699D"/>
    <w:rsid w:val="000807BD"/>
    <w:rsid w:val="00080C48"/>
    <w:rsid w:val="000812A6"/>
    <w:rsid w:val="000814A7"/>
    <w:rsid w:val="00082972"/>
    <w:rsid w:val="0008333A"/>
    <w:rsid w:val="00083F70"/>
    <w:rsid w:val="00086392"/>
    <w:rsid w:val="000864B4"/>
    <w:rsid w:val="000866CC"/>
    <w:rsid w:val="00087E29"/>
    <w:rsid w:val="00090BA5"/>
    <w:rsid w:val="00090F82"/>
    <w:rsid w:val="0009134C"/>
    <w:rsid w:val="00091CAF"/>
    <w:rsid w:val="00092074"/>
    <w:rsid w:val="0009221F"/>
    <w:rsid w:val="0009326A"/>
    <w:rsid w:val="000933D2"/>
    <w:rsid w:val="00093484"/>
    <w:rsid w:val="0009353E"/>
    <w:rsid w:val="000936ED"/>
    <w:rsid w:val="000956EB"/>
    <w:rsid w:val="000A0B30"/>
    <w:rsid w:val="000A25B6"/>
    <w:rsid w:val="000A5711"/>
    <w:rsid w:val="000A6781"/>
    <w:rsid w:val="000A746A"/>
    <w:rsid w:val="000B2EFC"/>
    <w:rsid w:val="000B415D"/>
    <w:rsid w:val="000B419B"/>
    <w:rsid w:val="000B4C67"/>
    <w:rsid w:val="000B5FDB"/>
    <w:rsid w:val="000C04B7"/>
    <w:rsid w:val="000C068A"/>
    <w:rsid w:val="000C492B"/>
    <w:rsid w:val="000C5B8D"/>
    <w:rsid w:val="000C64F6"/>
    <w:rsid w:val="000C6F31"/>
    <w:rsid w:val="000C7127"/>
    <w:rsid w:val="000C7D0F"/>
    <w:rsid w:val="000D05C7"/>
    <w:rsid w:val="000D21D5"/>
    <w:rsid w:val="000D4AAD"/>
    <w:rsid w:val="000D5144"/>
    <w:rsid w:val="000D6169"/>
    <w:rsid w:val="000D65AD"/>
    <w:rsid w:val="000D7046"/>
    <w:rsid w:val="000D7CB9"/>
    <w:rsid w:val="000E1382"/>
    <w:rsid w:val="000E2EED"/>
    <w:rsid w:val="000E371C"/>
    <w:rsid w:val="000E4986"/>
    <w:rsid w:val="000E4B18"/>
    <w:rsid w:val="000E554E"/>
    <w:rsid w:val="000E6427"/>
    <w:rsid w:val="000E747D"/>
    <w:rsid w:val="000F05CB"/>
    <w:rsid w:val="000F236A"/>
    <w:rsid w:val="000F521A"/>
    <w:rsid w:val="000F69D0"/>
    <w:rsid w:val="000F6A4D"/>
    <w:rsid w:val="00100DBA"/>
    <w:rsid w:val="00101355"/>
    <w:rsid w:val="001031E6"/>
    <w:rsid w:val="001038A3"/>
    <w:rsid w:val="001042AD"/>
    <w:rsid w:val="00104317"/>
    <w:rsid w:val="001049D0"/>
    <w:rsid w:val="001118C3"/>
    <w:rsid w:val="00111D10"/>
    <w:rsid w:val="00112EF3"/>
    <w:rsid w:val="0011624B"/>
    <w:rsid w:val="00122D18"/>
    <w:rsid w:val="00122DC7"/>
    <w:rsid w:val="00123198"/>
    <w:rsid w:val="00123993"/>
    <w:rsid w:val="00123F0A"/>
    <w:rsid w:val="00124E6D"/>
    <w:rsid w:val="00124F98"/>
    <w:rsid w:val="001275A7"/>
    <w:rsid w:val="00127E45"/>
    <w:rsid w:val="00132219"/>
    <w:rsid w:val="00132559"/>
    <w:rsid w:val="001332A7"/>
    <w:rsid w:val="0013369A"/>
    <w:rsid w:val="00134002"/>
    <w:rsid w:val="00134550"/>
    <w:rsid w:val="0013503D"/>
    <w:rsid w:val="00135073"/>
    <w:rsid w:val="001357A5"/>
    <w:rsid w:val="00135FB0"/>
    <w:rsid w:val="00137C2D"/>
    <w:rsid w:val="0014004A"/>
    <w:rsid w:val="00140603"/>
    <w:rsid w:val="00140629"/>
    <w:rsid w:val="00140F75"/>
    <w:rsid w:val="001414F9"/>
    <w:rsid w:val="00143D61"/>
    <w:rsid w:val="00146E2F"/>
    <w:rsid w:val="00147A63"/>
    <w:rsid w:val="00150484"/>
    <w:rsid w:val="00151087"/>
    <w:rsid w:val="00151EC9"/>
    <w:rsid w:val="00151F3F"/>
    <w:rsid w:val="001527EF"/>
    <w:rsid w:val="00152AD8"/>
    <w:rsid w:val="00153582"/>
    <w:rsid w:val="0015577A"/>
    <w:rsid w:val="00157F68"/>
    <w:rsid w:val="00157F80"/>
    <w:rsid w:val="0016055E"/>
    <w:rsid w:val="00160F90"/>
    <w:rsid w:val="00161C2D"/>
    <w:rsid w:val="001621FA"/>
    <w:rsid w:val="001644D0"/>
    <w:rsid w:val="00165A9D"/>
    <w:rsid w:val="0016651B"/>
    <w:rsid w:val="0016788A"/>
    <w:rsid w:val="00173372"/>
    <w:rsid w:val="00173EAA"/>
    <w:rsid w:val="00175082"/>
    <w:rsid w:val="001766F1"/>
    <w:rsid w:val="00176D33"/>
    <w:rsid w:val="0017755B"/>
    <w:rsid w:val="001803EB"/>
    <w:rsid w:val="00181A2D"/>
    <w:rsid w:val="00181A82"/>
    <w:rsid w:val="001820C4"/>
    <w:rsid w:val="00183DCF"/>
    <w:rsid w:val="00184C1B"/>
    <w:rsid w:val="00184D20"/>
    <w:rsid w:val="00185775"/>
    <w:rsid w:val="00186235"/>
    <w:rsid w:val="00187616"/>
    <w:rsid w:val="00187CCD"/>
    <w:rsid w:val="00187E84"/>
    <w:rsid w:val="00191C12"/>
    <w:rsid w:val="001925AE"/>
    <w:rsid w:val="00193B2E"/>
    <w:rsid w:val="00194397"/>
    <w:rsid w:val="001944CF"/>
    <w:rsid w:val="001946D4"/>
    <w:rsid w:val="00196C25"/>
    <w:rsid w:val="0019761D"/>
    <w:rsid w:val="001A0174"/>
    <w:rsid w:val="001A0236"/>
    <w:rsid w:val="001A08B2"/>
    <w:rsid w:val="001A31A0"/>
    <w:rsid w:val="001A3EED"/>
    <w:rsid w:val="001A4050"/>
    <w:rsid w:val="001A44BD"/>
    <w:rsid w:val="001A531C"/>
    <w:rsid w:val="001A6B02"/>
    <w:rsid w:val="001A6BE1"/>
    <w:rsid w:val="001A7573"/>
    <w:rsid w:val="001B1A48"/>
    <w:rsid w:val="001B1AF4"/>
    <w:rsid w:val="001B2989"/>
    <w:rsid w:val="001B2C19"/>
    <w:rsid w:val="001B3A5D"/>
    <w:rsid w:val="001B45D3"/>
    <w:rsid w:val="001C1CF7"/>
    <w:rsid w:val="001C3CDA"/>
    <w:rsid w:val="001C4F67"/>
    <w:rsid w:val="001C6DF0"/>
    <w:rsid w:val="001C74C4"/>
    <w:rsid w:val="001D15BE"/>
    <w:rsid w:val="001D21CB"/>
    <w:rsid w:val="001D2449"/>
    <w:rsid w:val="001D3706"/>
    <w:rsid w:val="001D4DAE"/>
    <w:rsid w:val="001D52AF"/>
    <w:rsid w:val="001D6092"/>
    <w:rsid w:val="001D64C0"/>
    <w:rsid w:val="001D765B"/>
    <w:rsid w:val="001E070B"/>
    <w:rsid w:val="001E2419"/>
    <w:rsid w:val="001E75A5"/>
    <w:rsid w:val="001F0735"/>
    <w:rsid w:val="001F129D"/>
    <w:rsid w:val="001F2009"/>
    <w:rsid w:val="001F4136"/>
    <w:rsid w:val="001F4F93"/>
    <w:rsid w:val="001F5EE1"/>
    <w:rsid w:val="001F60EA"/>
    <w:rsid w:val="001F667F"/>
    <w:rsid w:val="001F7755"/>
    <w:rsid w:val="00201643"/>
    <w:rsid w:val="002016DB"/>
    <w:rsid w:val="002038F0"/>
    <w:rsid w:val="0020563A"/>
    <w:rsid w:val="00206188"/>
    <w:rsid w:val="00206B15"/>
    <w:rsid w:val="002106B7"/>
    <w:rsid w:val="00211BE9"/>
    <w:rsid w:val="002169CE"/>
    <w:rsid w:val="00217831"/>
    <w:rsid w:val="002268F3"/>
    <w:rsid w:val="00227CDE"/>
    <w:rsid w:val="00230295"/>
    <w:rsid w:val="0023288C"/>
    <w:rsid w:val="002343AC"/>
    <w:rsid w:val="002344D8"/>
    <w:rsid w:val="002367A3"/>
    <w:rsid w:val="00236A3E"/>
    <w:rsid w:val="00243B2D"/>
    <w:rsid w:val="002463D4"/>
    <w:rsid w:val="0025143C"/>
    <w:rsid w:val="00254E19"/>
    <w:rsid w:val="002554A2"/>
    <w:rsid w:val="00257650"/>
    <w:rsid w:val="002579A9"/>
    <w:rsid w:val="00261625"/>
    <w:rsid w:val="00261AE8"/>
    <w:rsid w:val="00263921"/>
    <w:rsid w:val="002659E2"/>
    <w:rsid w:val="00265D89"/>
    <w:rsid w:val="00266331"/>
    <w:rsid w:val="00266890"/>
    <w:rsid w:val="00266F29"/>
    <w:rsid w:val="00267452"/>
    <w:rsid w:val="00270AE1"/>
    <w:rsid w:val="00271A64"/>
    <w:rsid w:val="0027308F"/>
    <w:rsid w:val="00275059"/>
    <w:rsid w:val="002756EC"/>
    <w:rsid w:val="00276E2D"/>
    <w:rsid w:val="00281390"/>
    <w:rsid w:val="002832E0"/>
    <w:rsid w:val="002840E4"/>
    <w:rsid w:val="00284215"/>
    <w:rsid w:val="00285D2A"/>
    <w:rsid w:val="00286ECC"/>
    <w:rsid w:val="002909D8"/>
    <w:rsid w:val="002912C2"/>
    <w:rsid w:val="00291B9A"/>
    <w:rsid w:val="00292C8E"/>
    <w:rsid w:val="00294523"/>
    <w:rsid w:val="0029524C"/>
    <w:rsid w:val="0029588F"/>
    <w:rsid w:val="00296D31"/>
    <w:rsid w:val="002971CE"/>
    <w:rsid w:val="002972C3"/>
    <w:rsid w:val="002973E7"/>
    <w:rsid w:val="00297AA6"/>
    <w:rsid w:val="00297EA7"/>
    <w:rsid w:val="002A0509"/>
    <w:rsid w:val="002A0E63"/>
    <w:rsid w:val="002A18A6"/>
    <w:rsid w:val="002A3AE2"/>
    <w:rsid w:val="002A4E71"/>
    <w:rsid w:val="002A5731"/>
    <w:rsid w:val="002A5DEB"/>
    <w:rsid w:val="002A692D"/>
    <w:rsid w:val="002B0076"/>
    <w:rsid w:val="002B0146"/>
    <w:rsid w:val="002B4934"/>
    <w:rsid w:val="002B6281"/>
    <w:rsid w:val="002B6503"/>
    <w:rsid w:val="002C1024"/>
    <w:rsid w:val="002C18EC"/>
    <w:rsid w:val="002C2B3B"/>
    <w:rsid w:val="002C4D4D"/>
    <w:rsid w:val="002C7120"/>
    <w:rsid w:val="002D059B"/>
    <w:rsid w:val="002D07E5"/>
    <w:rsid w:val="002D0C8A"/>
    <w:rsid w:val="002D174B"/>
    <w:rsid w:val="002D1C33"/>
    <w:rsid w:val="002D3C81"/>
    <w:rsid w:val="002D4A40"/>
    <w:rsid w:val="002D4F9C"/>
    <w:rsid w:val="002D6467"/>
    <w:rsid w:val="002D7095"/>
    <w:rsid w:val="002E22E5"/>
    <w:rsid w:val="002E317C"/>
    <w:rsid w:val="002E36D0"/>
    <w:rsid w:val="002E3CEC"/>
    <w:rsid w:val="002E503A"/>
    <w:rsid w:val="002E5682"/>
    <w:rsid w:val="002E6BE8"/>
    <w:rsid w:val="002E782E"/>
    <w:rsid w:val="002E7D64"/>
    <w:rsid w:val="002F1F51"/>
    <w:rsid w:val="002F233E"/>
    <w:rsid w:val="002F36FE"/>
    <w:rsid w:val="002F378E"/>
    <w:rsid w:val="002F5E42"/>
    <w:rsid w:val="002F6019"/>
    <w:rsid w:val="002F6348"/>
    <w:rsid w:val="002F6DBA"/>
    <w:rsid w:val="002F76DA"/>
    <w:rsid w:val="00300705"/>
    <w:rsid w:val="00300823"/>
    <w:rsid w:val="00300834"/>
    <w:rsid w:val="00300A6F"/>
    <w:rsid w:val="00301953"/>
    <w:rsid w:val="00301A2F"/>
    <w:rsid w:val="00301C24"/>
    <w:rsid w:val="00301D7B"/>
    <w:rsid w:val="0030210E"/>
    <w:rsid w:val="00302F2A"/>
    <w:rsid w:val="00303110"/>
    <w:rsid w:val="003039F2"/>
    <w:rsid w:val="00304103"/>
    <w:rsid w:val="0030432A"/>
    <w:rsid w:val="00305862"/>
    <w:rsid w:val="00307996"/>
    <w:rsid w:val="00307D0C"/>
    <w:rsid w:val="00310558"/>
    <w:rsid w:val="003119AF"/>
    <w:rsid w:val="0031321D"/>
    <w:rsid w:val="00313A82"/>
    <w:rsid w:val="00313E76"/>
    <w:rsid w:val="00316112"/>
    <w:rsid w:val="00316193"/>
    <w:rsid w:val="00316369"/>
    <w:rsid w:val="00317328"/>
    <w:rsid w:val="0031767F"/>
    <w:rsid w:val="00317B7C"/>
    <w:rsid w:val="00317D96"/>
    <w:rsid w:val="003208B1"/>
    <w:rsid w:val="003211DD"/>
    <w:rsid w:val="00321AD0"/>
    <w:rsid w:val="00321F95"/>
    <w:rsid w:val="00322378"/>
    <w:rsid w:val="00322DEB"/>
    <w:rsid w:val="003238CC"/>
    <w:rsid w:val="003250D8"/>
    <w:rsid w:val="00325D46"/>
    <w:rsid w:val="0032729F"/>
    <w:rsid w:val="00330A72"/>
    <w:rsid w:val="00330EF1"/>
    <w:rsid w:val="00331586"/>
    <w:rsid w:val="003329EA"/>
    <w:rsid w:val="0033502C"/>
    <w:rsid w:val="003362AF"/>
    <w:rsid w:val="003364A6"/>
    <w:rsid w:val="00336A4C"/>
    <w:rsid w:val="003370CB"/>
    <w:rsid w:val="00341B4F"/>
    <w:rsid w:val="00343384"/>
    <w:rsid w:val="00343E0F"/>
    <w:rsid w:val="0034473D"/>
    <w:rsid w:val="00344959"/>
    <w:rsid w:val="003463F5"/>
    <w:rsid w:val="00347197"/>
    <w:rsid w:val="00347347"/>
    <w:rsid w:val="003519E0"/>
    <w:rsid w:val="00351DEE"/>
    <w:rsid w:val="00353AFF"/>
    <w:rsid w:val="00354118"/>
    <w:rsid w:val="00354EDE"/>
    <w:rsid w:val="00356426"/>
    <w:rsid w:val="003572EC"/>
    <w:rsid w:val="00357732"/>
    <w:rsid w:val="003602CD"/>
    <w:rsid w:val="0036150F"/>
    <w:rsid w:val="00361913"/>
    <w:rsid w:val="003626A8"/>
    <w:rsid w:val="00362E5A"/>
    <w:rsid w:val="003646CB"/>
    <w:rsid w:val="00364BE8"/>
    <w:rsid w:val="00367F72"/>
    <w:rsid w:val="003708D6"/>
    <w:rsid w:val="00371CEE"/>
    <w:rsid w:val="003726AF"/>
    <w:rsid w:val="00373643"/>
    <w:rsid w:val="00373941"/>
    <w:rsid w:val="00374404"/>
    <w:rsid w:val="00374F77"/>
    <w:rsid w:val="0037519B"/>
    <w:rsid w:val="00380C09"/>
    <w:rsid w:val="00382D70"/>
    <w:rsid w:val="003860E6"/>
    <w:rsid w:val="0038672C"/>
    <w:rsid w:val="00390963"/>
    <w:rsid w:val="003910BC"/>
    <w:rsid w:val="0039151C"/>
    <w:rsid w:val="00394469"/>
    <w:rsid w:val="0039520B"/>
    <w:rsid w:val="00395AA3"/>
    <w:rsid w:val="00397040"/>
    <w:rsid w:val="00397D58"/>
    <w:rsid w:val="003A1B8D"/>
    <w:rsid w:val="003A1E92"/>
    <w:rsid w:val="003A2131"/>
    <w:rsid w:val="003A5009"/>
    <w:rsid w:val="003A5211"/>
    <w:rsid w:val="003B0711"/>
    <w:rsid w:val="003B1362"/>
    <w:rsid w:val="003B20CA"/>
    <w:rsid w:val="003B28B3"/>
    <w:rsid w:val="003B2C8F"/>
    <w:rsid w:val="003B300C"/>
    <w:rsid w:val="003B390C"/>
    <w:rsid w:val="003B44D3"/>
    <w:rsid w:val="003B4A9B"/>
    <w:rsid w:val="003B551E"/>
    <w:rsid w:val="003B5B9A"/>
    <w:rsid w:val="003B6D0D"/>
    <w:rsid w:val="003B73BE"/>
    <w:rsid w:val="003B7694"/>
    <w:rsid w:val="003C0F22"/>
    <w:rsid w:val="003C16B9"/>
    <w:rsid w:val="003C222D"/>
    <w:rsid w:val="003C65FB"/>
    <w:rsid w:val="003D0733"/>
    <w:rsid w:val="003D0F53"/>
    <w:rsid w:val="003D167C"/>
    <w:rsid w:val="003D312A"/>
    <w:rsid w:val="003D6032"/>
    <w:rsid w:val="003D6197"/>
    <w:rsid w:val="003D639C"/>
    <w:rsid w:val="003D6FCE"/>
    <w:rsid w:val="003E1615"/>
    <w:rsid w:val="003E2BEF"/>
    <w:rsid w:val="003E3180"/>
    <w:rsid w:val="003E330E"/>
    <w:rsid w:val="003E3A5F"/>
    <w:rsid w:val="003E4739"/>
    <w:rsid w:val="003E5D0B"/>
    <w:rsid w:val="003E6669"/>
    <w:rsid w:val="003E6C85"/>
    <w:rsid w:val="003E76BD"/>
    <w:rsid w:val="003E7AD0"/>
    <w:rsid w:val="003F1439"/>
    <w:rsid w:val="003F1DD3"/>
    <w:rsid w:val="003F2719"/>
    <w:rsid w:val="003F3550"/>
    <w:rsid w:val="003F4CB4"/>
    <w:rsid w:val="003F77AF"/>
    <w:rsid w:val="003F7CC7"/>
    <w:rsid w:val="004011E4"/>
    <w:rsid w:val="00402AC2"/>
    <w:rsid w:val="00402C9A"/>
    <w:rsid w:val="0040358C"/>
    <w:rsid w:val="004046C2"/>
    <w:rsid w:val="00405FE9"/>
    <w:rsid w:val="004100E5"/>
    <w:rsid w:val="004111FA"/>
    <w:rsid w:val="00413A6D"/>
    <w:rsid w:val="0041436D"/>
    <w:rsid w:val="00414BFA"/>
    <w:rsid w:val="00415787"/>
    <w:rsid w:val="00416AD0"/>
    <w:rsid w:val="004179B3"/>
    <w:rsid w:val="0042327B"/>
    <w:rsid w:val="00424F39"/>
    <w:rsid w:val="00426A9A"/>
    <w:rsid w:val="00430B54"/>
    <w:rsid w:val="004318AF"/>
    <w:rsid w:val="00431F59"/>
    <w:rsid w:val="0043301A"/>
    <w:rsid w:val="004354EF"/>
    <w:rsid w:val="0043604A"/>
    <w:rsid w:val="0044287B"/>
    <w:rsid w:val="00443666"/>
    <w:rsid w:val="004436D6"/>
    <w:rsid w:val="00444320"/>
    <w:rsid w:val="004446AC"/>
    <w:rsid w:val="00446512"/>
    <w:rsid w:val="00446E07"/>
    <w:rsid w:val="00447D62"/>
    <w:rsid w:val="004503D1"/>
    <w:rsid w:val="004507B7"/>
    <w:rsid w:val="00450E57"/>
    <w:rsid w:val="004520F3"/>
    <w:rsid w:val="004527D0"/>
    <w:rsid w:val="004550A9"/>
    <w:rsid w:val="00455BD6"/>
    <w:rsid w:val="0045748E"/>
    <w:rsid w:val="00461360"/>
    <w:rsid w:val="00462577"/>
    <w:rsid w:val="0046541F"/>
    <w:rsid w:val="004654E2"/>
    <w:rsid w:val="00467538"/>
    <w:rsid w:val="0046768F"/>
    <w:rsid w:val="0046780C"/>
    <w:rsid w:val="004700BE"/>
    <w:rsid w:val="004714DE"/>
    <w:rsid w:val="0047202A"/>
    <w:rsid w:val="00472C15"/>
    <w:rsid w:val="00473856"/>
    <w:rsid w:val="00473B9B"/>
    <w:rsid w:val="00473C6E"/>
    <w:rsid w:val="00474FCE"/>
    <w:rsid w:val="0047547D"/>
    <w:rsid w:val="00476246"/>
    <w:rsid w:val="0047640C"/>
    <w:rsid w:val="00476C4D"/>
    <w:rsid w:val="004777B3"/>
    <w:rsid w:val="00477DE9"/>
    <w:rsid w:val="00480252"/>
    <w:rsid w:val="0048100C"/>
    <w:rsid w:val="00482666"/>
    <w:rsid w:val="00484C28"/>
    <w:rsid w:val="004869E9"/>
    <w:rsid w:val="00490F33"/>
    <w:rsid w:val="004918C4"/>
    <w:rsid w:val="00492A77"/>
    <w:rsid w:val="00495DC6"/>
    <w:rsid w:val="00496085"/>
    <w:rsid w:val="00496D93"/>
    <w:rsid w:val="00497FF3"/>
    <w:rsid w:val="004A096A"/>
    <w:rsid w:val="004A1ACD"/>
    <w:rsid w:val="004A3DB3"/>
    <w:rsid w:val="004A3F0A"/>
    <w:rsid w:val="004A4B17"/>
    <w:rsid w:val="004A4B83"/>
    <w:rsid w:val="004A6CA5"/>
    <w:rsid w:val="004B045D"/>
    <w:rsid w:val="004B099D"/>
    <w:rsid w:val="004B0B29"/>
    <w:rsid w:val="004B17D7"/>
    <w:rsid w:val="004B2748"/>
    <w:rsid w:val="004B2DA6"/>
    <w:rsid w:val="004B3170"/>
    <w:rsid w:val="004B5DFD"/>
    <w:rsid w:val="004C18F2"/>
    <w:rsid w:val="004C1F5A"/>
    <w:rsid w:val="004C3897"/>
    <w:rsid w:val="004C4962"/>
    <w:rsid w:val="004C566E"/>
    <w:rsid w:val="004C7B68"/>
    <w:rsid w:val="004D0300"/>
    <w:rsid w:val="004D142B"/>
    <w:rsid w:val="004D55C2"/>
    <w:rsid w:val="004D566F"/>
    <w:rsid w:val="004D7D60"/>
    <w:rsid w:val="004E0019"/>
    <w:rsid w:val="004E16E3"/>
    <w:rsid w:val="004E1E7A"/>
    <w:rsid w:val="004E1FC9"/>
    <w:rsid w:val="004E2BD9"/>
    <w:rsid w:val="004E3AAD"/>
    <w:rsid w:val="004E3B77"/>
    <w:rsid w:val="004E4BA3"/>
    <w:rsid w:val="004E6318"/>
    <w:rsid w:val="004E73D7"/>
    <w:rsid w:val="004F0601"/>
    <w:rsid w:val="004F10C7"/>
    <w:rsid w:val="004F1A1C"/>
    <w:rsid w:val="004F3C96"/>
    <w:rsid w:val="004F4650"/>
    <w:rsid w:val="004F4779"/>
    <w:rsid w:val="004F582B"/>
    <w:rsid w:val="004F609B"/>
    <w:rsid w:val="004F6BAB"/>
    <w:rsid w:val="00500218"/>
    <w:rsid w:val="00505139"/>
    <w:rsid w:val="00505185"/>
    <w:rsid w:val="00506FD7"/>
    <w:rsid w:val="00507684"/>
    <w:rsid w:val="00507D09"/>
    <w:rsid w:val="00510A09"/>
    <w:rsid w:val="00510AA9"/>
    <w:rsid w:val="0051103B"/>
    <w:rsid w:val="0051197C"/>
    <w:rsid w:val="005125CE"/>
    <w:rsid w:val="00517ABE"/>
    <w:rsid w:val="00520C9C"/>
    <w:rsid w:val="00521CDA"/>
    <w:rsid w:val="0052257F"/>
    <w:rsid w:val="00522699"/>
    <w:rsid w:val="00523459"/>
    <w:rsid w:val="00523990"/>
    <w:rsid w:val="0052468A"/>
    <w:rsid w:val="00525BB3"/>
    <w:rsid w:val="005269CA"/>
    <w:rsid w:val="00527E76"/>
    <w:rsid w:val="00530F88"/>
    <w:rsid w:val="0053371A"/>
    <w:rsid w:val="00533D8F"/>
    <w:rsid w:val="00533E39"/>
    <w:rsid w:val="005347CB"/>
    <w:rsid w:val="0053518B"/>
    <w:rsid w:val="00536D0D"/>
    <w:rsid w:val="00537D71"/>
    <w:rsid w:val="00540662"/>
    <w:rsid w:val="0054086D"/>
    <w:rsid w:val="00540F91"/>
    <w:rsid w:val="00541591"/>
    <w:rsid w:val="00541D2A"/>
    <w:rsid w:val="00541F38"/>
    <w:rsid w:val="0054287B"/>
    <w:rsid w:val="00543344"/>
    <w:rsid w:val="00544D47"/>
    <w:rsid w:val="0055018E"/>
    <w:rsid w:val="005526D1"/>
    <w:rsid w:val="005539CA"/>
    <w:rsid w:val="0055485B"/>
    <w:rsid w:val="00555B6B"/>
    <w:rsid w:val="00556F77"/>
    <w:rsid w:val="00557DB2"/>
    <w:rsid w:val="005600B7"/>
    <w:rsid w:val="0056040C"/>
    <w:rsid w:val="00560993"/>
    <w:rsid w:val="00560A68"/>
    <w:rsid w:val="0056105F"/>
    <w:rsid w:val="00561405"/>
    <w:rsid w:val="00562600"/>
    <w:rsid w:val="00562634"/>
    <w:rsid w:val="00564F65"/>
    <w:rsid w:val="005651C3"/>
    <w:rsid w:val="005701C8"/>
    <w:rsid w:val="00571E6C"/>
    <w:rsid w:val="0057320E"/>
    <w:rsid w:val="00573B78"/>
    <w:rsid w:val="005741A4"/>
    <w:rsid w:val="00574EF3"/>
    <w:rsid w:val="005756A5"/>
    <w:rsid w:val="00576518"/>
    <w:rsid w:val="0058104E"/>
    <w:rsid w:val="005817E4"/>
    <w:rsid w:val="00582456"/>
    <w:rsid w:val="00583393"/>
    <w:rsid w:val="00584FA0"/>
    <w:rsid w:val="005867B0"/>
    <w:rsid w:val="00587821"/>
    <w:rsid w:val="00587B39"/>
    <w:rsid w:val="00591726"/>
    <w:rsid w:val="00591753"/>
    <w:rsid w:val="00591DEB"/>
    <w:rsid w:val="00593E74"/>
    <w:rsid w:val="005948D4"/>
    <w:rsid w:val="00594A43"/>
    <w:rsid w:val="0059654C"/>
    <w:rsid w:val="00597418"/>
    <w:rsid w:val="005A0240"/>
    <w:rsid w:val="005A0B08"/>
    <w:rsid w:val="005A1869"/>
    <w:rsid w:val="005A2B92"/>
    <w:rsid w:val="005A2D3D"/>
    <w:rsid w:val="005A321F"/>
    <w:rsid w:val="005A3C01"/>
    <w:rsid w:val="005A512B"/>
    <w:rsid w:val="005A55FE"/>
    <w:rsid w:val="005A57C2"/>
    <w:rsid w:val="005B049B"/>
    <w:rsid w:val="005B1DD5"/>
    <w:rsid w:val="005B23CE"/>
    <w:rsid w:val="005B2A2D"/>
    <w:rsid w:val="005B2E97"/>
    <w:rsid w:val="005B31B4"/>
    <w:rsid w:val="005B482C"/>
    <w:rsid w:val="005B772C"/>
    <w:rsid w:val="005C01E7"/>
    <w:rsid w:val="005C0E84"/>
    <w:rsid w:val="005C2B17"/>
    <w:rsid w:val="005C2F38"/>
    <w:rsid w:val="005C547C"/>
    <w:rsid w:val="005C6512"/>
    <w:rsid w:val="005C7F22"/>
    <w:rsid w:val="005D0E84"/>
    <w:rsid w:val="005D45B3"/>
    <w:rsid w:val="005D79BA"/>
    <w:rsid w:val="005E060F"/>
    <w:rsid w:val="005E170F"/>
    <w:rsid w:val="005E22D1"/>
    <w:rsid w:val="005E4B03"/>
    <w:rsid w:val="005E4B58"/>
    <w:rsid w:val="005E553D"/>
    <w:rsid w:val="005E6B9F"/>
    <w:rsid w:val="005E741B"/>
    <w:rsid w:val="005F320A"/>
    <w:rsid w:val="005F70E3"/>
    <w:rsid w:val="005F71E2"/>
    <w:rsid w:val="005F77BB"/>
    <w:rsid w:val="0060006B"/>
    <w:rsid w:val="00600D5B"/>
    <w:rsid w:val="0060253E"/>
    <w:rsid w:val="00603885"/>
    <w:rsid w:val="006039F8"/>
    <w:rsid w:val="00605BF8"/>
    <w:rsid w:val="0060694F"/>
    <w:rsid w:val="00606D00"/>
    <w:rsid w:val="00607526"/>
    <w:rsid w:val="00607560"/>
    <w:rsid w:val="00607D72"/>
    <w:rsid w:val="006112E6"/>
    <w:rsid w:val="006125C3"/>
    <w:rsid w:val="00614608"/>
    <w:rsid w:val="00616D66"/>
    <w:rsid w:val="0061760A"/>
    <w:rsid w:val="00621767"/>
    <w:rsid w:val="0062180D"/>
    <w:rsid w:val="00624315"/>
    <w:rsid w:val="00624C5E"/>
    <w:rsid w:val="006253D7"/>
    <w:rsid w:val="00625D59"/>
    <w:rsid w:val="00625D8A"/>
    <w:rsid w:val="006307EC"/>
    <w:rsid w:val="006308DB"/>
    <w:rsid w:val="00630A1E"/>
    <w:rsid w:val="00631008"/>
    <w:rsid w:val="0063118F"/>
    <w:rsid w:val="00631204"/>
    <w:rsid w:val="00631F50"/>
    <w:rsid w:val="00631FB5"/>
    <w:rsid w:val="00634179"/>
    <w:rsid w:val="00635C15"/>
    <w:rsid w:val="00635D7D"/>
    <w:rsid w:val="00637AFF"/>
    <w:rsid w:val="00640C44"/>
    <w:rsid w:val="00641445"/>
    <w:rsid w:val="00641690"/>
    <w:rsid w:val="006417C3"/>
    <w:rsid w:val="006429AC"/>
    <w:rsid w:val="00643AE6"/>
    <w:rsid w:val="0064460F"/>
    <w:rsid w:val="006457E1"/>
    <w:rsid w:val="00645A28"/>
    <w:rsid w:val="006467F0"/>
    <w:rsid w:val="0064712D"/>
    <w:rsid w:val="006508ED"/>
    <w:rsid w:val="006512E5"/>
    <w:rsid w:val="00651BDB"/>
    <w:rsid w:val="00651FD0"/>
    <w:rsid w:val="0065263C"/>
    <w:rsid w:val="0065538C"/>
    <w:rsid w:val="00655B44"/>
    <w:rsid w:val="006606AE"/>
    <w:rsid w:val="00660E5E"/>
    <w:rsid w:val="006636FC"/>
    <w:rsid w:val="00663A21"/>
    <w:rsid w:val="006647FB"/>
    <w:rsid w:val="006649E6"/>
    <w:rsid w:val="00666758"/>
    <w:rsid w:val="00666DD1"/>
    <w:rsid w:val="006726EA"/>
    <w:rsid w:val="00674086"/>
    <w:rsid w:val="00675FC7"/>
    <w:rsid w:val="00676333"/>
    <w:rsid w:val="006763D3"/>
    <w:rsid w:val="00681DEB"/>
    <w:rsid w:val="006825AA"/>
    <w:rsid w:val="00683448"/>
    <w:rsid w:val="006845CD"/>
    <w:rsid w:val="006853EF"/>
    <w:rsid w:val="00686319"/>
    <w:rsid w:val="0068772D"/>
    <w:rsid w:val="006910F1"/>
    <w:rsid w:val="00691FC0"/>
    <w:rsid w:val="00694A40"/>
    <w:rsid w:val="0069699E"/>
    <w:rsid w:val="006A0089"/>
    <w:rsid w:val="006A03ED"/>
    <w:rsid w:val="006A1419"/>
    <w:rsid w:val="006A2020"/>
    <w:rsid w:val="006A2718"/>
    <w:rsid w:val="006A64AC"/>
    <w:rsid w:val="006A7591"/>
    <w:rsid w:val="006B0165"/>
    <w:rsid w:val="006B016E"/>
    <w:rsid w:val="006B065E"/>
    <w:rsid w:val="006B0ABC"/>
    <w:rsid w:val="006B151C"/>
    <w:rsid w:val="006B1CE5"/>
    <w:rsid w:val="006B23D4"/>
    <w:rsid w:val="006B60C5"/>
    <w:rsid w:val="006B6DFB"/>
    <w:rsid w:val="006C0071"/>
    <w:rsid w:val="006C0793"/>
    <w:rsid w:val="006C2366"/>
    <w:rsid w:val="006C240B"/>
    <w:rsid w:val="006C3337"/>
    <w:rsid w:val="006C3808"/>
    <w:rsid w:val="006C38D8"/>
    <w:rsid w:val="006C43BB"/>
    <w:rsid w:val="006C45CE"/>
    <w:rsid w:val="006D11F3"/>
    <w:rsid w:val="006D15FE"/>
    <w:rsid w:val="006D4C20"/>
    <w:rsid w:val="006D656D"/>
    <w:rsid w:val="006E00F1"/>
    <w:rsid w:val="006E0E41"/>
    <w:rsid w:val="006E114C"/>
    <w:rsid w:val="006E21F8"/>
    <w:rsid w:val="006E269D"/>
    <w:rsid w:val="006E46C2"/>
    <w:rsid w:val="006E4D06"/>
    <w:rsid w:val="006E5846"/>
    <w:rsid w:val="006E6678"/>
    <w:rsid w:val="006E682A"/>
    <w:rsid w:val="006E7A18"/>
    <w:rsid w:val="006F0647"/>
    <w:rsid w:val="006F075B"/>
    <w:rsid w:val="006F1B58"/>
    <w:rsid w:val="006F1C4D"/>
    <w:rsid w:val="006F1E6F"/>
    <w:rsid w:val="006F26B2"/>
    <w:rsid w:val="006F3414"/>
    <w:rsid w:val="006F36F5"/>
    <w:rsid w:val="006F4697"/>
    <w:rsid w:val="006F470A"/>
    <w:rsid w:val="006F7041"/>
    <w:rsid w:val="006F7C87"/>
    <w:rsid w:val="006F7E97"/>
    <w:rsid w:val="007005FC"/>
    <w:rsid w:val="00701AF8"/>
    <w:rsid w:val="007023E2"/>
    <w:rsid w:val="007039FE"/>
    <w:rsid w:val="00703D66"/>
    <w:rsid w:val="00704164"/>
    <w:rsid w:val="00707DC2"/>
    <w:rsid w:val="0071064E"/>
    <w:rsid w:val="00710943"/>
    <w:rsid w:val="00710A28"/>
    <w:rsid w:val="00712447"/>
    <w:rsid w:val="0071262D"/>
    <w:rsid w:val="0071301E"/>
    <w:rsid w:val="00713910"/>
    <w:rsid w:val="007145D4"/>
    <w:rsid w:val="007149EF"/>
    <w:rsid w:val="00714C14"/>
    <w:rsid w:val="0071543E"/>
    <w:rsid w:val="00715FF8"/>
    <w:rsid w:val="007178DB"/>
    <w:rsid w:val="00722C68"/>
    <w:rsid w:val="007234F8"/>
    <w:rsid w:val="00723D9D"/>
    <w:rsid w:val="00724163"/>
    <w:rsid w:val="00724C42"/>
    <w:rsid w:val="0072520B"/>
    <w:rsid w:val="0072657C"/>
    <w:rsid w:val="00726790"/>
    <w:rsid w:val="00731050"/>
    <w:rsid w:val="0073106E"/>
    <w:rsid w:val="00731541"/>
    <w:rsid w:val="0073223B"/>
    <w:rsid w:val="007324B1"/>
    <w:rsid w:val="00732DA3"/>
    <w:rsid w:val="00734018"/>
    <w:rsid w:val="007349BA"/>
    <w:rsid w:val="00736914"/>
    <w:rsid w:val="00737184"/>
    <w:rsid w:val="00737A10"/>
    <w:rsid w:val="00737DDC"/>
    <w:rsid w:val="007406BF"/>
    <w:rsid w:val="007413A6"/>
    <w:rsid w:val="00742FDE"/>
    <w:rsid w:val="00743388"/>
    <w:rsid w:val="00744D42"/>
    <w:rsid w:val="00746988"/>
    <w:rsid w:val="007511E0"/>
    <w:rsid w:val="00752412"/>
    <w:rsid w:val="00753E60"/>
    <w:rsid w:val="00754272"/>
    <w:rsid w:val="00754345"/>
    <w:rsid w:val="00754CCA"/>
    <w:rsid w:val="00754E6A"/>
    <w:rsid w:val="00755DB2"/>
    <w:rsid w:val="007575CA"/>
    <w:rsid w:val="00757B16"/>
    <w:rsid w:val="0076029B"/>
    <w:rsid w:val="007619BE"/>
    <w:rsid w:val="00762D5E"/>
    <w:rsid w:val="007634A0"/>
    <w:rsid w:val="007636C0"/>
    <w:rsid w:val="00764264"/>
    <w:rsid w:val="0076669D"/>
    <w:rsid w:val="00766B1C"/>
    <w:rsid w:val="007673EB"/>
    <w:rsid w:val="00771A70"/>
    <w:rsid w:val="007732C0"/>
    <w:rsid w:val="007735DC"/>
    <w:rsid w:val="00774FC2"/>
    <w:rsid w:val="00775133"/>
    <w:rsid w:val="00781835"/>
    <w:rsid w:val="007819E2"/>
    <w:rsid w:val="00781F41"/>
    <w:rsid w:val="007822F6"/>
    <w:rsid w:val="007826C7"/>
    <w:rsid w:val="00785551"/>
    <w:rsid w:val="007863C2"/>
    <w:rsid w:val="007864D6"/>
    <w:rsid w:val="0078698A"/>
    <w:rsid w:val="00786F46"/>
    <w:rsid w:val="0078773A"/>
    <w:rsid w:val="00790220"/>
    <w:rsid w:val="00792846"/>
    <w:rsid w:val="00795711"/>
    <w:rsid w:val="007A02B8"/>
    <w:rsid w:val="007A0FC4"/>
    <w:rsid w:val="007A134E"/>
    <w:rsid w:val="007A35FD"/>
    <w:rsid w:val="007A5074"/>
    <w:rsid w:val="007A534B"/>
    <w:rsid w:val="007A68A2"/>
    <w:rsid w:val="007A7259"/>
    <w:rsid w:val="007B006E"/>
    <w:rsid w:val="007B14FF"/>
    <w:rsid w:val="007B369D"/>
    <w:rsid w:val="007B48CD"/>
    <w:rsid w:val="007B648F"/>
    <w:rsid w:val="007B7035"/>
    <w:rsid w:val="007C3B35"/>
    <w:rsid w:val="007C426D"/>
    <w:rsid w:val="007C5C75"/>
    <w:rsid w:val="007C62BD"/>
    <w:rsid w:val="007C62E4"/>
    <w:rsid w:val="007C6571"/>
    <w:rsid w:val="007C72FA"/>
    <w:rsid w:val="007D0E8D"/>
    <w:rsid w:val="007D1314"/>
    <w:rsid w:val="007D14C7"/>
    <w:rsid w:val="007D30FF"/>
    <w:rsid w:val="007D580E"/>
    <w:rsid w:val="007D5B49"/>
    <w:rsid w:val="007D5E54"/>
    <w:rsid w:val="007D66D8"/>
    <w:rsid w:val="007D6D0A"/>
    <w:rsid w:val="007E08E2"/>
    <w:rsid w:val="007E0C95"/>
    <w:rsid w:val="007E1B9F"/>
    <w:rsid w:val="007E200B"/>
    <w:rsid w:val="007E3660"/>
    <w:rsid w:val="007E6B42"/>
    <w:rsid w:val="007E6C49"/>
    <w:rsid w:val="007E6E52"/>
    <w:rsid w:val="007F15D4"/>
    <w:rsid w:val="007F22B7"/>
    <w:rsid w:val="007F2AC7"/>
    <w:rsid w:val="007F3371"/>
    <w:rsid w:val="007F4986"/>
    <w:rsid w:val="007F5186"/>
    <w:rsid w:val="007F6200"/>
    <w:rsid w:val="007F7B68"/>
    <w:rsid w:val="00801BA3"/>
    <w:rsid w:val="008035C7"/>
    <w:rsid w:val="0080450E"/>
    <w:rsid w:val="00804904"/>
    <w:rsid w:val="008049A2"/>
    <w:rsid w:val="00804F5F"/>
    <w:rsid w:val="00805F56"/>
    <w:rsid w:val="00806868"/>
    <w:rsid w:val="00810803"/>
    <w:rsid w:val="008136A6"/>
    <w:rsid w:val="00814056"/>
    <w:rsid w:val="00814105"/>
    <w:rsid w:val="00820081"/>
    <w:rsid w:val="00820486"/>
    <w:rsid w:val="00820543"/>
    <w:rsid w:val="0082274E"/>
    <w:rsid w:val="0082324F"/>
    <w:rsid w:val="00830524"/>
    <w:rsid w:val="0083180E"/>
    <w:rsid w:val="0083209A"/>
    <w:rsid w:val="00832CCD"/>
    <w:rsid w:val="008342B7"/>
    <w:rsid w:val="00834614"/>
    <w:rsid w:val="0083590E"/>
    <w:rsid w:val="00836A99"/>
    <w:rsid w:val="008371BC"/>
    <w:rsid w:val="00837261"/>
    <w:rsid w:val="00837BCB"/>
    <w:rsid w:val="0084026A"/>
    <w:rsid w:val="0084044A"/>
    <w:rsid w:val="008411CC"/>
    <w:rsid w:val="0084159D"/>
    <w:rsid w:val="00841F3B"/>
    <w:rsid w:val="00843F5B"/>
    <w:rsid w:val="0084529A"/>
    <w:rsid w:val="00845D6B"/>
    <w:rsid w:val="00846157"/>
    <w:rsid w:val="008521AE"/>
    <w:rsid w:val="008526BA"/>
    <w:rsid w:val="00853074"/>
    <w:rsid w:val="00857304"/>
    <w:rsid w:val="008575FA"/>
    <w:rsid w:val="008576D1"/>
    <w:rsid w:val="00860A2B"/>
    <w:rsid w:val="0086117F"/>
    <w:rsid w:val="008653A4"/>
    <w:rsid w:val="008679D9"/>
    <w:rsid w:val="00870609"/>
    <w:rsid w:val="00870B30"/>
    <w:rsid w:val="008714B8"/>
    <w:rsid w:val="00871968"/>
    <w:rsid w:val="00872BA0"/>
    <w:rsid w:val="008733A5"/>
    <w:rsid w:val="00873E4D"/>
    <w:rsid w:val="008756F9"/>
    <w:rsid w:val="00876571"/>
    <w:rsid w:val="008768D4"/>
    <w:rsid w:val="00876AEC"/>
    <w:rsid w:val="00876E87"/>
    <w:rsid w:val="0087773A"/>
    <w:rsid w:val="0087786E"/>
    <w:rsid w:val="008778E9"/>
    <w:rsid w:val="00880947"/>
    <w:rsid w:val="00880CC8"/>
    <w:rsid w:val="0088223A"/>
    <w:rsid w:val="008824B7"/>
    <w:rsid w:val="00882991"/>
    <w:rsid w:val="00884843"/>
    <w:rsid w:val="0088627B"/>
    <w:rsid w:val="008916FA"/>
    <w:rsid w:val="008922B7"/>
    <w:rsid w:val="00892B1F"/>
    <w:rsid w:val="008941F8"/>
    <w:rsid w:val="00895F76"/>
    <w:rsid w:val="00897155"/>
    <w:rsid w:val="008A162F"/>
    <w:rsid w:val="008A1A36"/>
    <w:rsid w:val="008A2F5B"/>
    <w:rsid w:val="008A3E47"/>
    <w:rsid w:val="008A4938"/>
    <w:rsid w:val="008A6AE7"/>
    <w:rsid w:val="008A6D5E"/>
    <w:rsid w:val="008A7FD0"/>
    <w:rsid w:val="008B0076"/>
    <w:rsid w:val="008B07E5"/>
    <w:rsid w:val="008B1383"/>
    <w:rsid w:val="008B2519"/>
    <w:rsid w:val="008B38E6"/>
    <w:rsid w:val="008B46BF"/>
    <w:rsid w:val="008C0AB4"/>
    <w:rsid w:val="008C1387"/>
    <w:rsid w:val="008C2120"/>
    <w:rsid w:val="008C2612"/>
    <w:rsid w:val="008C3B3E"/>
    <w:rsid w:val="008C3B6B"/>
    <w:rsid w:val="008C44DB"/>
    <w:rsid w:val="008C5515"/>
    <w:rsid w:val="008C6987"/>
    <w:rsid w:val="008C6AC0"/>
    <w:rsid w:val="008C7269"/>
    <w:rsid w:val="008D1481"/>
    <w:rsid w:val="008D1643"/>
    <w:rsid w:val="008D199A"/>
    <w:rsid w:val="008D4438"/>
    <w:rsid w:val="008D5FAF"/>
    <w:rsid w:val="008D74FE"/>
    <w:rsid w:val="008E08DC"/>
    <w:rsid w:val="008E2827"/>
    <w:rsid w:val="008E297D"/>
    <w:rsid w:val="008E3F8D"/>
    <w:rsid w:val="008E466B"/>
    <w:rsid w:val="008E5299"/>
    <w:rsid w:val="008E61D7"/>
    <w:rsid w:val="008E6778"/>
    <w:rsid w:val="008E6AF5"/>
    <w:rsid w:val="008F30A7"/>
    <w:rsid w:val="008F4FFD"/>
    <w:rsid w:val="008F5C5D"/>
    <w:rsid w:val="008F68B8"/>
    <w:rsid w:val="009005F3"/>
    <w:rsid w:val="00903C2C"/>
    <w:rsid w:val="00903F59"/>
    <w:rsid w:val="00904541"/>
    <w:rsid w:val="009069EA"/>
    <w:rsid w:val="009079C2"/>
    <w:rsid w:val="00910FDC"/>
    <w:rsid w:val="0091115F"/>
    <w:rsid w:val="00911CEB"/>
    <w:rsid w:val="0091237D"/>
    <w:rsid w:val="0091279F"/>
    <w:rsid w:val="0091388D"/>
    <w:rsid w:val="00914020"/>
    <w:rsid w:val="00914716"/>
    <w:rsid w:val="00914F10"/>
    <w:rsid w:val="00915749"/>
    <w:rsid w:val="00915A06"/>
    <w:rsid w:val="00916608"/>
    <w:rsid w:val="00920458"/>
    <w:rsid w:val="00921326"/>
    <w:rsid w:val="0092158A"/>
    <w:rsid w:val="00921B68"/>
    <w:rsid w:val="009223F1"/>
    <w:rsid w:val="00924B9F"/>
    <w:rsid w:val="009257D8"/>
    <w:rsid w:val="00926323"/>
    <w:rsid w:val="0092760B"/>
    <w:rsid w:val="00930451"/>
    <w:rsid w:val="00931BA2"/>
    <w:rsid w:val="00931D1D"/>
    <w:rsid w:val="0093320D"/>
    <w:rsid w:val="0093330A"/>
    <w:rsid w:val="00933A7F"/>
    <w:rsid w:val="00934897"/>
    <w:rsid w:val="009359F2"/>
    <w:rsid w:val="00935A73"/>
    <w:rsid w:val="009373FC"/>
    <w:rsid w:val="00937B74"/>
    <w:rsid w:val="00941A53"/>
    <w:rsid w:val="009447A8"/>
    <w:rsid w:val="00945C34"/>
    <w:rsid w:val="00945C66"/>
    <w:rsid w:val="00950A8F"/>
    <w:rsid w:val="00952B33"/>
    <w:rsid w:val="00953246"/>
    <w:rsid w:val="00953D84"/>
    <w:rsid w:val="00954231"/>
    <w:rsid w:val="009548E7"/>
    <w:rsid w:val="00954B25"/>
    <w:rsid w:val="009559FB"/>
    <w:rsid w:val="00956E0B"/>
    <w:rsid w:val="00961853"/>
    <w:rsid w:val="00962500"/>
    <w:rsid w:val="00962FE4"/>
    <w:rsid w:val="00963B1F"/>
    <w:rsid w:val="009649D4"/>
    <w:rsid w:val="00966898"/>
    <w:rsid w:val="00966A21"/>
    <w:rsid w:val="0097015F"/>
    <w:rsid w:val="0097142E"/>
    <w:rsid w:val="00971F87"/>
    <w:rsid w:val="00972D0A"/>
    <w:rsid w:val="009754B8"/>
    <w:rsid w:val="00976204"/>
    <w:rsid w:val="0098032F"/>
    <w:rsid w:val="009804DA"/>
    <w:rsid w:val="009808DC"/>
    <w:rsid w:val="00982445"/>
    <w:rsid w:val="009845CA"/>
    <w:rsid w:val="00985B26"/>
    <w:rsid w:val="00986E17"/>
    <w:rsid w:val="00987733"/>
    <w:rsid w:val="0099315F"/>
    <w:rsid w:val="00993C88"/>
    <w:rsid w:val="00996DC2"/>
    <w:rsid w:val="00997554"/>
    <w:rsid w:val="009A17D5"/>
    <w:rsid w:val="009A358F"/>
    <w:rsid w:val="009A3C7F"/>
    <w:rsid w:val="009A451F"/>
    <w:rsid w:val="009A7455"/>
    <w:rsid w:val="009A7600"/>
    <w:rsid w:val="009B0C69"/>
    <w:rsid w:val="009B1F9B"/>
    <w:rsid w:val="009B4286"/>
    <w:rsid w:val="009B5C0E"/>
    <w:rsid w:val="009B635D"/>
    <w:rsid w:val="009B6367"/>
    <w:rsid w:val="009B736E"/>
    <w:rsid w:val="009B7931"/>
    <w:rsid w:val="009B7BBB"/>
    <w:rsid w:val="009C02CB"/>
    <w:rsid w:val="009C08CB"/>
    <w:rsid w:val="009C09C0"/>
    <w:rsid w:val="009C229F"/>
    <w:rsid w:val="009C2366"/>
    <w:rsid w:val="009C24BB"/>
    <w:rsid w:val="009C2972"/>
    <w:rsid w:val="009C4AEC"/>
    <w:rsid w:val="009C7CCF"/>
    <w:rsid w:val="009C7D84"/>
    <w:rsid w:val="009D0050"/>
    <w:rsid w:val="009D0152"/>
    <w:rsid w:val="009D0DB5"/>
    <w:rsid w:val="009D1419"/>
    <w:rsid w:val="009D241F"/>
    <w:rsid w:val="009D360A"/>
    <w:rsid w:val="009D43A3"/>
    <w:rsid w:val="009D469B"/>
    <w:rsid w:val="009D58F7"/>
    <w:rsid w:val="009D790E"/>
    <w:rsid w:val="009E09EA"/>
    <w:rsid w:val="009E0C64"/>
    <w:rsid w:val="009E22BF"/>
    <w:rsid w:val="009E2965"/>
    <w:rsid w:val="009E4550"/>
    <w:rsid w:val="009E4957"/>
    <w:rsid w:val="009E4FBA"/>
    <w:rsid w:val="009E52B2"/>
    <w:rsid w:val="009E5C3D"/>
    <w:rsid w:val="009E64DA"/>
    <w:rsid w:val="009E7D33"/>
    <w:rsid w:val="009E7DC9"/>
    <w:rsid w:val="009F1062"/>
    <w:rsid w:val="009F1B13"/>
    <w:rsid w:val="009F1C36"/>
    <w:rsid w:val="009F2878"/>
    <w:rsid w:val="009F3A6F"/>
    <w:rsid w:val="009F43A5"/>
    <w:rsid w:val="009F5373"/>
    <w:rsid w:val="009F6348"/>
    <w:rsid w:val="009F79EF"/>
    <w:rsid w:val="00A003A8"/>
    <w:rsid w:val="00A007FC"/>
    <w:rsid w:val="00A026B4"/>
    <w:rsid w:val="00A028B0"/>
    <w:rsid w:val="00A032C9"/>
    <w:rsid w:val="00A044CD"/>
    <w:rsid w:val="00A04EF2"/>
    <w:rsid w:val="00A0632A"/>
    <w:rsid w:val="00A06A64"/>
    <w:rsid w:val="00A0725D"/>
    <w:rsid w:val="00A073C3"/>
    <w:rsid w:val="00A10962"/>
    <w:rsid w:val="00A11CD3"/>
    <w:rsid w:val="00A12206"/>
    <w:rsid w:val="00A12B51"/>
    <w:rsid w:val="00A130CB"/>
    <w:rsid w:val="00A14049"/>
    <w:rsid w:val="00A140A2"/>
    <w:rsid w:val="00A15DA2"/>
    <w:rsid w:val="00A17AEF"/>
    <w:rsid w:val="00A20D78"/>
    <w:rsid w:val="00A21644"/>
    <w:rsid w:val="00A23469"/>
    <w:rsid w:val="00A248B3"/>
    <w:rsid w:val="00A24A9C"/>
    <w:rsid w:val="00A24CAA"/>
    <w:rsid w:val="00A26065"/>
    <w:rsid w:val="00A27226"/>
    <w:rsid w:val="00A276B1"/>
    <w:rsid w:val="00A3345E"/>
    <w:rsid w:val="00A35C40"/>
    <w:rsid w:val="00A40357"/>
    <w:rsid w:val="00A42179"/>
    <w:rsid w:val="00A42B39"/>
    <w:rsid w:val="00A43928"/>
    <w:rsid w:val="00A442EC"/>
    <w:rsid w:val="00A44DEE"/>
    <w:rsid w:val="00A45080"/>
    <w:rsid w:val="00A454AE"/>
    <w:rsid w:val="00A457AC"/>
    <w:rsid w:val="00A462D9"/>
    <w:rsid w:val="00A464A5"/>
    <w:rsid w:val="00A468D0"/>
    <w:rsid w:val="00A469E2"/>
    <w:rsid w:val="00A479D1"/>
    <w:rsid w:val="00A5057B"/>
    <w:rsid w:val="00A50FBB"/>
    <w:rsid w:val="00A54126"/>
    <w:rsid w:val="00A559CF"/>
    <w:rsid w:val="00A5685B"/>
    <w:rsid w:val="00A574F5"/>
    <w:rsid w:val="00A6035B"/>
    <w:rsid w:val="00A60F94"/>
    <w:rsid w:val="00A652D7"/>
    <w:rsid w:val="00A65A9A"/>
    <w:rsid w:val="00A67DA0"/>
    <w:rsid w:val="00A7052D"/>
    <w:rsid w:val="00A74DE6"/>
    <w:rsid w:val="00A74E7F"/>
    <w:rsid w:val="00A75593"/>
    <w:rsid w:val="00A81337"/>
    <w:rsid w:val="00A87CD1"/>
    <w:rsid w:val="00A913E1"/>
    <w:rsid w:val="00A91A3C"/>
    <w:rsid w:val="00A91C2A"/>
    <w:rsid w:val="00A93702"/>
    <w:rsid w:val="00A942B3"/>
    <w:rsid w:val="00A961D6"/>
    <w:rsid w:val="00A964F5"/>
    <w:rsid w:val="00A96920"/>
    <w:rsid w:val="00A96AD3"/>
    <w:rsid w:val="00A97C58"/>
    <w:rsid w:val="00AA0B51"/>
    <w:rsid w:val="00AA0DA1"/>
    <w:rsid w:val="00AA170B"/>
    <w:rsid w:val="00AA44D2"/>
    <w:rsid w:val="00AA4AF5"/>
    <w:rsid w:val="00AA4E0E"/>
    <w:rsid w:val="00AA531A"/>
    <w:rsid w:val="00AA6014"/>
    <w:rsid w:val="00AA765A"/>
    <w:rsid w:val="00AB1F28"/>
    <w:rsid w:val="00AB26C1"/>
    <w:rsid w:val="00AB49D3"/>
    <w:rsid w:val="00AB4B1B"/>
    <w:rsid w:val="00AB5392"/>
    <w:rsid w:val="00AB6552"/>
    <w:rsid w:val="00AB6910"/>
    <w:rsid w:val="00AB6B1D"/>
    <w:rsid w:val="00AB70D4"/>
    <w:rsid w:val="00AB73DB"/>
    <w:rsid w:val="00AB79CD"/>
    <w:rsid w:val="00AC121A"/>
    <w:rsid w:val="00AC28E2"/>
    <w:rsid w:val="00AC39B0"/>
    <w:rsid w:val="00AC3DFD"/>
    <w:rsid w:val="00AC53C4"/>
    <w:rsid w:val="00AC5D1A"/>
    <w:rsid w:val="00AC6B90"/>
    <w:rsid w:val="00AC749F"/>
    <w:rsid w:val="00AC7C53"/>
    <w:rsid w:val="00AD1486"/>
    <w:rsid w:val="00AD2618"/>
    <w:rsid w:val="00AD2DB7"/>
    <w:rsid w:val="00AD4BE4"/>
    <w:rsid w:val="00AD4EDA"/>
    <w:rsid w:val="00AD4EFC"/>
    <w:rsid w:val="00AD6310"/>
    <w:rsid w:val="00AD6D21"/>
    <w:rsid w:val="00AD71D5"/>
    <w:rsid w:val="00AD7405"/>
    <w:rsid w:val="00AD7A22"/>
    <w:rsid w:val="00AE289C"/>
    <w:rsid w:val="00AE29F0"/>
    <w:rsid w:val="00AE3B69"/>
    <w:rsid w:val="00AE44C8"/>
    <w:rsid w:val="00AE516A"/>
    <w:rsid w:val="00AE5A1E"/>
    <w:rsid w:val="00AE6282"/>
    <w:rsid w:val="00AE66F0"/>
    <w:rsid w:val="00AF45BE"/>
    <w:rsid w:val="00AF49AD"/>
    <w:rsid w:val="00AF5DBA"/>
    <w:rsid w:val="00B0092A"/>
    <w:rsid w:val="00B00F14"/>
    <w:rsid w:val="00B0379E"/>
    <w:rsid w:val="00B03CCE"/>
    <w:rsid w:val="00B04B80"/>
    <w:rsid w:val="00B05CC4"/>
    <w:rsid w:val="00B05E17"/>
    <w:rsid w:val="00B05E5D"/>
    <w:rsid w:val="00B05FE3"/>
    <w:rsid w:val="00B0607F"/>
    <w:rsid w:val="00B0644E"/>
    <w:rsid w:val="00B11CD8"/>
    <w:rsid w:val="00B1411C"/>
    <w:rsid w:val="00B1507D"/>
    <w:rsid w:val="00B15FBC"/>
    <w:rsid w:val="00B17ADC"/>
    <w:rsid w:val="00B17FAD"/>
    <w:rsid w:val="00B21012"/>
    <w:rsid w:val="00B2280B"/>
    <w:rsid w:val="00B22DE7"/>
    <w:rsid w:val="00B23689"/>
    <w:rsid w:val="00B2464F"/>
    <w:rsid w:val="00B24DBC"/>
    <w:rsid w:val="00B25185"/>
    <w:rsid w:val="00B254DB"/>
    <w:rsid w:val="00B25FC8"/>
    <w:rsid w:val="00B30113"/>
    <w:rsid w:val="00B3036A"/>
    <w:rsid w:val="00B30A9A"/>
    <w:rsid w:val="00B316EF"/>
    <w:rsid w:val="00B31975"/>
    <w:rsid w:val="00B31E45"/>
    <w:rsid w:val="00B3241F"/>
    <w:rsid w:val="00B3358D"/>
    <w:rsid w:val="00B34A5F"/>
    <w:rsid w:val="00B34E34"/>
    <w:rsid w:val="00B37535"/>
    <w:rsid w:val="00B37885"/>
    <w:rsid w:val="00B402E3"/>
    <w:rsid w:val="00B42880"/>
    <w:rsid w:val="00B438A7"/>
    <w:rsid w:val="00B44DC0"/>
    <w:rsid w:val="00B47219"/>
    <w:rsid w:val="00B475ED"/>
    <w:rsid w:val="00B47D6A"/>
    <w:rsid w:val="00B50FE1"/>
    <w:rsid w:val="00B5257C"/>
    <w:rsid w:val="00B5397A"/>
    <w:rsid w:val="00B53C6A"/>
    <w:rsid w:val="00B55163"/>
    <w:rsid w:val="00B553AB"/>
    <w:rsid w:val="00B56845"/>
    <w:rsid w:val="00B568E2"/>
    <w:rsid w:val="00B57740"/>
    <w:rsid w:val="00B5783A"/>
    <w:rsid w:val="00B57D84"/>
    <w:rsid w:val="00B60672"/>
    <w:rsid w:val="00B61567"/>
    <w:rsid w:val="00B61E2D"/>
    <w:rsid w:val="00B633B9"/>
    <w:rsid w:val="00B64AC7"/>
    <w:rsid w:val="00B65339"/>
    <w:rsid w:val="00B66567"/>
    <w:rsid w:val="00B66CC6"/>
    <w:rsid w:val="00B70185"/>
    <w:rsid w:val="00B74867"/>
    <w:rsid w:val="00B74FF2"/>
    <w:rsid w:val="00B7511A"/>
    <w:rsid w:val="00B772FD"/>
    <w:rsid w:val="00B831BE"/>
    <w:rsid w:val="00B84AB1"/>
    <w:rsid w:val="00B85866"/>
    <w:rsid w:val="00B85BD9"/>
    <w:rsid w:val="00B85CA4"/>
    <w:rsid w:val="00B91310"/>
    <w:rsid w:val="00B93AC2"/>
    <w:rsid w:val="00B93EB1"/>
    <w:rsid w:val="00B94076"/>
    <w:rsid w:val="00B9416E"/>
    <w:rsid w:val="00B94615"/>
    <w:rsid w:val="00B95165"/>
    <w:rsid w:val="00B958CD"/>
    <w:rsid w:val="00B960EB"/>
    <w:rsid w:val="00B97C9C"/>
    <w:rsid w:val="00BA03CD"/>
    <w:rsid w:val="00BA0B5A"/>
    <w:rsid w:val="00BA0F3C"/>
    <w:rsid w:val="00BA2140"/>
    <w:rsid w:val="00BA2B05"/>
    <w:rsid w:val="00BA3CB7"/>
    <w:rsid w:val="00BA5508"/>
    <w:rsid w:val="00BA64BD"/>
    <w:rsid w:val="00BA773B"/>
    <w:rsid w:val="00BB1269"/>
    <w:rsid w:val="00BB2B53"/>
    <w:rsid w:val="00BB450B"/>
    <w:rsid w:val="00BC0EE3"/>
    <w:rsid w:val="00BC1014"/>
    <w:rsid w:val="00BC2553"/>
    <w:rsid w:val="00BC2773"/>
    <w:rsid w:val="00BC2CE0"/>
    <w:rsid w:val="00BC2FD4"/>
    <w:rsid w:val="00BC48DB"/>
    <w:rsid w:val="00BC725E"/>
    <w:rsid w:val="00BD0083"/>
    <w:rsid w:val="00BD0626"/>
    <w:rsid w:val="00BD11F0"/>
    <w:rsid w:val="00BD1344"/>
    <w:rsid w:val="00BD1500"/>
    <w:rsid w:val="00BD1AA2"/>
    <w:rsid w:val="00BD1AEC"/>
    <w:rsid w:val="00BD2860"/>
    <w:rsid w:val="00BD31DF"/>
    <w:rsid w:val="00BD3857"/>
    <w:rsid w:val="00BD4286"/>
    <w:rsid w:val="00BD630F"/>
    <w:rsid w:val="00BD64E5"/>
    <w:rsid w:val="00BD67F8"/>
    <w:rsid w:val="00BD762D"/>
    <w:rsid w:val="00BE0737"/>
    <w:rsid w:val="00BE081F"/>
    <w:rsid w:val="00BE0824"/>
    <w:rsid w:val="00BE2362"/>
    <w:rsid w:val="00BE3558"/>
    <w:rsid w:val="00BE368B"/>
    <w:rsid w:val="00BE37B1"/>
    <w:rsid w:val="00BE6708"/>
    <w:rsid w:val="00BF05B6"/>
    <w:rsid w:val="00BF2CA9"/>
    <w:rsid w:val="00BF41E1"/>
    <w:rsid w:val="00BF4A73"/>
    <w:rsid w:val="00BF524A"/>
    <w:rsid w:val="00BF53CE"/>
    <w:rsid w:val="00BF5FC3"/>
    <w:rsid w:val="00BF65A1"/>
    <w:rsid w:val="00BF66D4"/>
    <w:rsid w:val="00BF6A61"/>
    <w:rsid w:val="00C0038A"/>
    <w:rsid w:val="00C01D02"/>
    <w:rsid w:val="00C04A59"/>
    <w:rsid w:val="00C054C1"/>
    <w:rsid w:val="00C060DE"/>
    <w:rsid w:val="00C0624A"/>
    <w:rsid w:val="00C0740C"/>
    <w:rsid w:val="00C10629"/>
    <w:rsid w:val="00C119ED"/>
    <w:rsid w:val="00C1644C"/>
    <w:rsid w:val="00C16DF3"/>
    <w:rsid w:val="00C17455"/>
    <w:rsid w:val="00C1793B"/>
    <w:rsid w:val="00C17E2B"/>
    <w:rsid w:val="00C20071"/>
    <w:rsid w:val="00C21AC0"/>
    <w:rsid w:val="00C22FA5"/>
    <w:rsid w:val="00C23AEB"/>
    <w:rsid w:val="00C24F6E"/>
    <w:rsid w:val="00C251ED"/>
    <w:rsid w:val="00C25608"/>
    <w:rsid w:val="00C25A36"/>
    <w:rsid w:val="00C260C9"/>
    <w:rsid w:val="00C2637A"/>
    <w:rsid w:val="00C274E0"/>
    <w:rsid w:val="00C303E1"/>
    <w:rsid w:val="00C30502"/>
    <w:rsid w:val="00C314AD"/>
    <w:rsid w:val="00C31F76"/>
    <w:rsid w:val="00C32452"/>
    <w:rsid w:val="00C32659"/>
    <w:rsid w:val="00C351F0"/>
    <w:rsid w:val="00C35DED"/>
    <w:rsid w:val="00C366F3"/>
    <w:rsid w:val="00C36911"/>
    <w:rsid w:val="00C40E59"/>
    <w:rsid w:val="00C416D2"/>
    <w:rsid w:val="00C43458"/>
    <w:rsid w:val="00C434A1"/>
    <w:rsid w:val="00C434B7"/>
    <w:rsid w:val="00C454D9"/>
    <w:rsid w:val="00C465AC"/>
    <w:rsid w:val="00C47331"/>
    <w:rsid w:val="00C4799F"/>
    <w:rsid w:val="00C47EBE"/>
    <w:rsid w:val="00C50613"/>
    <w:rsid w:val="00C5115B"/>
    <w:rsid w:val="00C51F95"/>
    <w:rsid w:val="00C521F9"/>
    <w:rsid w:val="00C54AB7"/>
    <w:rsid w:val="00C54F1F"/>
    <w:rsid w:val="00C55CF6"/>
    <w:rsid w:val="00C55E8E"/>
    <w:rsid w:val="00C60F13"/>
    <w:rsid w:val="00C62138"/>
    <w:rsid w:val="00C62473"/>
    <w:rsid w:val="00C62BDB"/>
    <w:rsid w:val="00C62C9D"/>
    <w:rsid w:val="00C63DAC"/>
    <w:rsid w:val="00C65436"/>
    <w:rsid w:val="00C66E89"/>
    <w:rsid w:val="00C67B55"/>
    <w:rsid w:val="00C70018"/>
    <w:rsid w:val="00C70D6F"/>
    <w:rsid w:val="00C71F0A"/>
    <w:rsid w:val="00C73AFA"/>
    <w:rsid w:val="00C74963"/>
    <w:rsid w:val="00C74C67"/>
    <w:rsid w:val="00C75679"/>
    <w:rsid w:val="00C756D3"/>
    <w:rsid w:val="00C801CA"/>
    <w:rsid w:val="00C80946"/>
    <w:rsid w:val="00C809A2"/>
    <w:rsid w:val="00C80BAE"/>
    <w:rsid w:val="00C80E18"/>
    <w:rsid w:val="00C80F38"/>
    <w:rsid w:val="00C83619"/>
    <w:rsid w:val="00C84B20"/>
    <w:rsid w:val="00C858B6"/>
    <w:rsid w:val="00C85F13"/>
    <w:rsid w:val="00C86D5F"/>
    <w:rsid w:val="00C870F2"/>
    <w:rsid w:val="00C924DA"/>
    <w:rsid w:val="00C93123"/>
    <w:rsid w:val="00C936C2"/>
    <w:rsid w:val="00C93EA8"/>
    <w:rsid w:val="00C95284"/>
    <w:rsid w:val="00C95871"/>
    <w:rsid w:val="00C9629B"/>
    <w:rsid w:val="00CA0312"/>
    <w:rsid w:val="00CA0BF7"/>
    <w:rsid w:val="00CA14D8"/>
    <w:rsid w:val="00CA2D46"/>
    <w:rsid w:val="00CA4A5D"/>
    <w:rsid w:val="00CB0511"/>
    <w:rsid w:val="00CB0944"/>
    <w:rsid w:val="00CB38F0"/>
    <w:rsid w:val="00CB4D2A"/>
    <w:rsid w:val="00CB5F0E"/>
    <w:rsid w:val="00CB691D"/>
    <w:rsid w:val="00CB691F"/>
    <w:rsid w:val="00CB6D9A"/>
    <w:rsid w:val="00CC00B5"/>
    <w:rsid w:val="00CC012E"/>
    <w:rsid w:val="00CC1568"/>
    <w:rsid w:val="00CC605F"/>
    <w:rsid w:val="00CC6E95"/>
    <w:rsid w:val="00CC76DA"/>
    <w:rsid w:val="00CD05E5"/>
    <w:rsid w:val="00CD09C5"/>
    <w:rsid w:val="00CD100A"/>
    <w:rsid w:val="00CD204F"/>
    <w:rsid w:val="00CD2A77"/>
    <w:rsid w:val="00CD31BF"/>
    <w:rsid w:val="00CD3836"/>
    <w:rsid w:val="00CD493D"/>
    <w:rsid w:val="00CD49EB"/>
    <w:rsid w:val="00CD605A"/>
    <w:rsid w:val="00CD711A"/>
    <w:rsid w:val="00CE2E93"/>
    <w:rsid w:val="00CE31CB"/>
    <w:rsid w:val="00CE68EA"/>
    <w:rsid w:val="00CE6C75"/>
    <w:rsid w:val="00CE73F4"/>
    <w:rsid w:val="00CF1122"/>
    <w:rsid w:val="00CF14F2"/>
    <w:rsid w:val="00CF16F8"/>
    <w:rsid w:val="00CF35C1"/>
    <w:rsid w:val="00CF428E"/>
    <w:rsid w:val="00CF43EA"/>
    <w:rsid w:val="00CF5259"/>
    <w:rsid w:val="00CF5F74"/>
    <w:rsid w:val="00CF615E"/>
    <w:rsid w:val="00CF6463"/>
    <w:rsid w:val="00CF6523"/>
    <w:rsid w:val="00CF6912"/>
    <w:rsid w:val="00CF6D54"/>
    <w:rsid w:val="00CF7AD9"/>
    <w:rsid w:val="00D00125"/>
    <w:rsid w:val="00D006BE"/>
    <w:rsid w:val="00D01A28"/>
    <w:rsid w:val="00D01A76"/>
    <w:rsid w:val="00D01B32"/>
    <w:rsid w:val="00D0290E"/>
    <w:rsid w:val="00D037F4"/>
    <w:rsid w:val="00D04C85"/>
    <w:rsid w:val="00D053B0"/>
    <w:rsid w:val="00D05479"/>
    <w:rsid w:val="00D05595"/>
    <w:rsid w:val="00D06EF6"/>
    <w:rsid w:val="00D07A94"/>
    <w:rsid w:val="00D07C61"/>
    <w:rsid w:val="00D119AA"/>
    <w:rsid w:val="00D11B47"/>
    <w:rsid w:val="00D11ED3"/>
    <w:rsid w:val="00D12B54"/>
    <w:rsid w:val="00D12E8D"/>
    <w:rsid w:val="00D14E53"/>
    <w:rsid w:val="00D165DE"/>
    <w:rsid w:val="00D1669D"/>
    <w:rsid w:val="00D21FC1"/>
    <w:rsid w:val="00D22DAF"/>
    <w:rsid w:val="00D23814"/>
    <w:rsid w:val="00D25A0F"/>
    <w:rsid w:val="00D26901"/>
    <w:rsid w:val="00D26B52"/>
    <w:rsid w:val="00D3035A"/>
    <w:rsid w:val="00D30A83"/>
    <w:rsid w:val="00D33DBB"/>
    <w:rsid w:val="00D34246"/>
    <w:rsid w:val="00D34424"/>
    <w:rsid w:val="00D367A5"/>
    <w:rsid w:val="00D40320"/>
    <w:rsid w:val="00D40888"/>
    <w:rsid w:val="00D41275"/>
    <w:rsid w:val="00D42232"/>
    <w:rsid w:val="00D428AD"/>
    <w:rsid w:val="00D4564D"/>
    <w:rsid w:val="00D45F10"/>
    <w:rsid w:val="00D4654B"/>
    <w:rsid w:val="00D47048"/>
    <w:rsid w:val="00D5170A"/>
    <w:rsid w:val="00D52787"/>
    <w:rsid w:val="00D529BF"/>
    <w:rsid w:val="00D55823"/>
    <w:rsid w:val="00D55DF0"/>
    <w:rsid w:val="00D560EB"/>
    <w:rsid w:val="00D56358"/>
    <w:rsid w:val="00D56CC5"/>
    <w:rsid w:val="00D5794B"/>
    <w:rsid w:val="00D57984"/>
    <w:rsid w:val="00D62048"/>
    <w:rsid w:val="00D63B83"/>
    <w:rsid w:val="00D6589D"/>
    <w:rsid w:val="00D72C5D"/>
    <w:rsid w:val="00D7328B"/>
    <w:rsid w:val="00D733C4"/>
    <w:rsid w:val="00D75613"/>
    <w:rsid w:val="00D77228"/>
    <w:rsid w:val="00D77BF0"/>
    <w:rsid w:val="00D80327"/>
    <w:rsid w:val="00D8042D"/>
    <w:rsid w:val="00D815E3"/>
    <w:rsid w:val="00D8462F"/>
    <w:rsid w:val="00D85717"/>
    <w:rsid w:val="00D87C02"/>
    <w:rsid w:val="00D90427"/>
    <w:rsid w:val="00D90CF1"/>
    <w:rsid w:val="00D90D14"/>
    <w:rsid w:val="00D923D4"/>
    <w:rsid w:val="00D92AC5"/>
    <w:rsid w:val="00D931BC"/>
    <w:rsid w:val="00D960C3"/>
    <w:rsid w:val="00D967A0"/>
    <w:rsid w:val="00D9680D"/>
    <w:rsid w:val="00D969F4"/>
    <w:rsid w:val="00D97A9D"/>
    <w:rsid w:val="00DA0646"/>
    <w:rsid w:val="00DA0D3B"/>
    <w:rsid w:val="00DA1190"/>
    <w:rsid w:val="00DA1C58"/>
    <w:rsid w:val="00DA25D2"/>
    <w:rsid w:val="00DA2CAE"/>
    <w:rsid w:val="00DA34F8"/>
    <w:rsid w:val="00DA397C"/>
    <w:rsid w:val="00DA40EE"/>
    <w:rsid w:val="00DA42D2"/>
    <w:rsid w:val="00DA486C"/>
    <w:rsid w:val="00DB01DA"/>
    <w:rsid w:val="00DB062B"/>
    <w:rsid w:val="00DB2996"/>
    <w:rsid w:val="00DB2CCB"/>
    <w:rsid w:val="00DB5465"/>
    <w:rsid w:val="00DB57BA"/>
    <w:rsid w:val="00DB5BE0"/>
    <w:rsid w:val="00DB5EB5"/>
    <w:rsid w:val="00DB7B18"/>
    <w:rsid w:val="00DC02C1"/>
    <w:rsid w:val="00DC0374"/>
    <w:rsid w:val="00DC0E06"/>
    <w:rsid w:val="00DC26CB"/>
    <w:rsid w:val="00DC360E"/>
    <w:rsid w:val="00DC41AD"/>
    <w:rsid w:val="00DC5882"/>
    <w:rsid w:val="00DD12C9"/>
    <w:rsid w:val="00DD2131"/>
    <w:rsid w:val="00DD330A"/>
    <w:rsid w:val="00DD3C9F"/>
    <w:rsid w:val="00DD43B9"/>
    <w:rsid w:val="00DD4997"/>
    <w:rsid w:val="00DE0910"/>
    <w:rsid w:val="00DE10E2"/>
    <w:rsid w:val="00DE112A"/>
    <w:rsid w:val="00DE6B9D"/>
    <w:rsid w:val="00DF08AF"/>
    <w:rsid w:val="00DF0B28"/>
    <w:rsid w:val="00DF1174"/>
    <w:rsid w:val="00DF18DA"/>
    <w:rsid w:val="00DF18DB"/>
    <w:rsid w:val="00DF20A7"/>
    <w:rsid w:val="00DF3F7C"/>
    <w:rsid w:val="00DF42A0"/>
    <w:rsid w:val="00DF4493"/>
    <w:rsid w:val="00DF498E"/>
    <w:rsid w:val="00DF6310"/>
    <w:rsid w:val="00DF661F"/>
    <w:rsid w:val="00DF7D63"/>
    <w:rsid w:val="00E00599"/>
    <w:rsid w:val="00E00B9C"/>
    <w:rsid w:val="00E0189E"/>
    <w:rsid w:val="00E02E16"/>
    <w:rsid w:val="00E0456F"/>
    <w:rsid w:val="00E04E71"/>
    <w:rsid w:val="00E06439"/>
    <w:rsid w:val="00E068D6"/>
    <w:rsid w:val="00E075CC"/>
    <w:rsid w:val="00E07FA6"/>
    <w:rsid w:val="00E103A3"/>
    <w:rsid w:val="00E10A1F"/>
    <w:rsid w:val="00E11AEA"/>
    <w:rsid w:val="00E11D48"/>
    <w:rsid w:val="00E12879"/>
    <w:rsid w:val="00E146FC"/>
    <w:rsid w:val="00E14D06"/>
    <w:rsid w:val="00E15AC3"/>
    <w:rsid w:val="00E16047"/>
    <w:rsid w:val="00E165D1"/>
    <w:rsid w:val="00E17F66"/>
    <w:rsid w:val="00E22858"/>
    <w:rsid w:val="00E22B52"/>
    <w:rsid w:val="00E245F3"/>
    <w:rsid w:val="00E31E69"/>
    <w:rsid w:val="00E323D7"/>
    <w:rsid w:val="00E324C8"/>
    <w:rsid w:val="00E32C95"/>
    <w:rsid w:val="00E32FB4"/>
    <w:rsid w:val="00E33A21"/>
    <w:rsid w:val="00E34A76"/>
    <w:rsid w:val="00E367F1"/>
    <w:rsid w:val="00E36B3A"/>
    <w:rsid w:val="00E400C5"/>
    <w:rsid w:val="00E41043"/>
    <w:rsid w:val="00E41614"/>
    <w:rsid w:val="00E425A7"/>
    <w:rsid w:val="00E45894"/>
    <w:rsid w:val="00E46061"/>
    <w:rsid w:val="00E46831"/>
    <w:rsid w:val="00E46E94"/>
    <w:rsid w:val="00E4712E"/>
    <w:rsid w:val="00E51391"/>
    <w:rsid w:val="00E51998"/>
    <w:rsid w:val="00E536F4"/>
    <w:rsid w:val="00E54BD5"/>
    <w:rsid w:val="00E54ED8"/>
    <w:rsid w:val="00E556F8"/>
    <w:rsid w:val="00E55E3A"/>
    <w:rsid w:val="00E561B4"/>
    <w:rsid w:val="00E56C6E"/>
    <w:rsid w:val="00E60BC4"/>
    <w:rsid w:val="00E663FC"/>
    <w:rsid w:val="00E672BA"/>
    <w:rsid w:val="00E67B98"/>
    <w:rsid w:val="00E72C01"/>
    <w:rsid w:val="00E73323"/>
    <w:rsid w:val="00E7467A"/>
    <w:rsid w:val="00E77DBC"/>
    <w:rsid w:val="00E77DD5"/>
    <w:rsid w:val="00E8298F"/>
    <w:rsid w:val="00E83FA2"/>
    <w:rsid w:val="00E8484E"/>
    <w:rsid w:val="00E84A2D"/>
    <w:rsid w:val="00E84B90"/>
    <w:rsid w:val="00E8526F"/>
    <w:rsid w:val="00E86FAC"/>
    <w:rsid w:val="00E87287"/>
    <w:rsid w:val="00E87C3E"/>
    <w:rsid w:val="00E91726"/>
    <w:rsid w:val="00E91BE4"/>
    <w:rsid w:val="00E92179"/>
    <w:rsid w:val="00E92B45"/>
    <w:rsid w:val="00E93474"/>
    <w:rsid w:val="00E94348"/>
    <w:rsid w:val="00E94DDA"/>
    <w:rsid w:val="00E954BE"/>
    <w:rsid w:val="00E95E6B"/>
    <w:rsid w:val="00E962F5"/>
    <w:rsid w:val="00E9683E"/>
    <w:rsid w:val="00E97571"/>
    <w:rsid w:val="00EA0BD6"/>
    <w:rsid w:val="00EA1786"/>
    <w:rsid w:val="00EA2450"/>
    <w:rsid w:val="00EA6C16"/>
    <w:rsid w:val="00EA7298"/>
    <w:rsid w:val="00EA7486"/>
    <w:rsid w:val="00EA7F87"/>
    <w:rsid w:val="00EB0D00"/>
    <w:rsid w:val="00EB1D11"/>
    <w:rsid w:val="00EB4C9A"/>
    <w:rsid w:val="00EB563D"/>
    <w:rsid w:val="00EB5D60"/>
    <w:rsid w:val="00EB7F8D"/>
    <w:rsid w:val="00EC0E01"/>
    <w:rsid w:val="00EC17A8"/>
    <w:rsid w:val="00EC2E9A"/>
    <w:rsid w:val="00EC34CB"/>
    <w:rsid w:val="00EC357D"/>
    <w:rsid w:val="00EC53BB"/>
    <w:rsid w:val="00EC68A9"/>
    <w:rsid w:val="00EC76A2"/>
    <w:rsid w:val="00EC7A99"/>
    <w:rsid w:val="00EC7D36"/>
    <w:rsid w:val="00ED11E0"/>
    <w:rsid w:val="00ED15DC"/>
    <w:rsid w:val="00ED2522"/>
    <w:rsid w:val="00ED3157"/>
    <w:rsid w:val="00ED3ED5"/>
    <w:rsid w:val="00ED4379"/>
    <w:rsid w:val="00ED58BE"/>
    <w:rsid w:val="00ED5FC2"/>
    <w:rsid w:val="00EE1D89"/>
    <w:rsid w:val="00EE409D"/>
    <w:rsid w:val="00EE459B"/>
    <w:rsid w:val="00EE4FDC"/>
    <w:rsid w:val="00EE566C"/>
    <w:rsid w:val="00EE5B92"/>
    <w:rsid w:val="00EE60F0"/>
    <w:rsid w:val="00EE60FC"/>
    <w:rsid w:val="00EF02C0"/>
    <w:rsid w:val="00EF10B6"/>
    <w:rsid w:val="00EF10DC"/>
    <w:rsid w:val="00EF1B6B"/>
    <w:rsid w:val="00EF2644"/>
    <w:rsid w:val="00EF289C"/>
    <w:rsid w:val="00EF39DB"/>
    <w:rsid w:val="00EF4252"/>
    <w:rsid w:val="00EF452F"/>
    <w:rsid w:val="00EF5CBF"/>
    <w:rsid w:val="00EF602C"/>
    <w:rsid w:val="00EF6146"/>
    <w:rsid w:val="00EF6D2B"/>
    <w:rsid w:val="00EF7C5F"/>
    <w:rsid w:val="00F01E2E"/>
    <w:rsid w:val="00F02D59"/>
    <w:rsid w:val="00F03F6D"/>
    <w:rsid w:val="00F04036"/>
    <w:rsid w:val="00F04A07"/>
    <w:rsid w:val="00F04AE8"/>
    <w:rsid w:val="00F05BC9"/>
    <w:rsid w:val="00F05E8C"/>
    <w:rsid w:val="00F072C6"/>
    <w:rsid w:val="00F10800"/>
    <w:rsid w:val="00F10A1E"/>
    <w:rsid w:val="00F12CB3"/>
    <w:rsid w:val="00F13A1E"/>
    <w:rsid w:val="00F1593C"/>
    <w:rsid w:val="00F16268"/>
    <w:rsid w:val="00F164F8"/>
    <w:rsid w:val="00F17E5E"/>
    <w:rsid w:val="00F21A2A"/>
    <w:rsid w:val="00F23159"/>
    <w:rsid w:val="00F235A1"/>
    <w:rsid w:val="00F26598"/>
    <w:rsid w:val="00F2791F"/>
    <w:rsid w:val="00F30D7F"/>
    <w:rsid w:val="00F3120C"/>
    <w:rsid w:val="00F32188"/>
    <w:rsid w:val="00F32B91"/>
    <w:rsid w:val="00F32FC5"/>
    <w:rsid w:val="00F3404E"/>
    <w:rsid w:val="00F341B4"/>
    <w:rsid w:val="00F3514C"/>
    <w:rsid w:val="00F35491"/>
    <w:rsid w:val="00F36C45"/>
    <w:rsid w:val="00F370F5"/>
    <w:rsid w:val="00F37150"/>
    <w:rsid w:val="00F411A2"/>
    <w:rsid w:val="00F4338D"/>
    <w:rsid w:val="00F43877"/>
    <w:rsid w:val="00F44F2F"/>
    <w:rsid w:val="00F45063"/>
    <w:rsid w:val="00F46331"/>
    <w:rsid w:val="00F4633B"/>
    <w:rsid w:val="00F50E3C"/>
    <w:rsid w:val="00F51507"/>
    <w:rsid w:val="00F536A4"/>
    <w:rsid w:val="00F540F5"/>
    <w:rsid w:val="00F54CF8"/>
    <w:rsid w:val="00F575A5"/>
    <w:rsid w:val="00F57CE2"/>
    <w:rsid w:val="00F57FF9"/>
    <w:rsid w:val="00F602BC"/>
    <w:rsid w:val="00F6058C"/>
    <w:rsid w:val="00F632F1"/>
    <w:rsid w:val="00F65E6C"/>
    <w:rsid w:val="00F65F4D"/>
    <w:rsid w:val="00F66C03"/>
    <w:rsid w:val="00F67ED5"/>
    <w:rsid w:val="00F70D74"/>
    <w:rsid w:val="00F70F41"/>
    <w:rsid w:val="00F71A31"/>
    <w:rsid w:val="00F71C72"/>
    <w:rsid w:val="00F727F8"/>
    <w:rsid w:val="00F7499C"/>
    <w:rsid w:val="00F76005"/>
    <w:rsid w:val="00F76307"/>
    <w:rsid w:val="00F76567"/>
    <w:rsid w:val="00F76BF6"/>
    <w:rsid w:val="00F76F38"/>
    <w:rsid w:val="00F818D8"/>
    <w:rsid w:val="00F822FE"/>
    <w:rsid w:val="00F83320"/>
    <w:rsid w:val="00F83ACC"/>
    <w:rsid w:val="00F83BAC"/>
    <w:rsid w:val="00F84AB4"/>
    <w:rsid w:val="00F90DF6"/>
    <w:rsid w:val="00F91976"/>
    <w:rsid w:val="00F9286B"/>
    <w:rsid w:val="00F93C50"/>
    <w:rsid w:val="00F94384"/>
    <w:rsid w:val="00F94FA0"/>
    <w:rsid w:val="00F966E4"/>
    <w:rsid w:val="00F96DD9"/>
    <w:rsid w:val="00FA16D6"/>
    <w:rsid w:val="00FA2725"/>
    <w:rsid w:val="00FA36DF"/>
    <w:rsid w:val="00FA6135"/>
    <w:rsid w:val="00FA6D13"/>
    <w:rsid w:val="00FB03F1"/>
    <w:rsid w:val="00FB1B49"/>
    <w:rsid w:val="00FB20C6"/>
    <w:rsid w:val="00FB46A9"/>
    <w:rsid w:val="00FB5006"/>
    <w:rsid w:val="00FB5133"/>
    <w:rsid w:val="00FB5950"/>
    <w:rsid w:val="00FB62CB"/>
    <w:rsid w:val="00FB6981"/>
    <w:rsid w:val="00FB7AFE"/>
    <w:rsid w:val="00FC0130"/>
    <w:rsid w:val="00FC05FA"/>
    <w:rsid w:val="00FC16E0"/>
    <w:rsid w:val="00FC48C4"/>
    <w:rsid w:val="00FC4B24"/>
    <w:rsid w:val="00FC5196"/>
    <w:rsid w:val="00FC6480"/>
    <w:rsid w:val="00FC779F"/>
    <w:rsid w:val="00FD0B4C"/>
    <w:rsid w:val="00FD3149"/>
    <w:rsid w:val="00FD4EE1"/>
    <w:rsid w:val="00FD54EE"/>
    <w:rsid w:val="00FD6789"/>
    <w:rsid w:val="00FD7456"/>
    <w:rsid w:val="00FE0D2B"/>
    <w:rsid w:val="00FE0FA2"/>
    <w:rsid w:val="00FE15A6"/>
    <w:rsid w:val="00FE200E"/>
    <w:rsid w:val="00FE3273"/>
    <w:rsid w:val="00FE3DBF"/>
    <w:rsid w:val="00FE4041"/>
    <w:rsid w:val="00FE574E"/>
    <w:rsid w:val="00FE5935"/>
    <w:rsid w:val="00FE602D"/>
    <w:rsid w:val="00FE73DD"/>
    <w:rsid w:val="00FF02A3"/>
    <w:rsid w:val="00FF0E2C"/>
    <w:rsid w:val="00FF1E64"/>
    <w:rsid w:val="00FF29D7"/>
    <w:rsid w:val="00FF2B49"/>
    <w:rsid w:val="00FF2E17"/>
    <w:rsid w:val="00FF329C"/>
    <w:rsid w:val="00FF37F3"/>
    <w:rsid w:val="00FF53D1"/>
    <w:rsid w:val="00FF5AC1"/>
    <w:rsid w:val="00FF60DD"/>
    <w:rsid w:val="00FF6DC1"/>
    <w:rsid w:val="00FF6FF0"/>
    <w:rsid w:val="00FF73DF"/>
    <w:rsid w:val="00FF7FE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4097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en-CA" w:eastAsia="en-CA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toc 3" w:uiPriority="39"/>
    <w:lsdException w:name="toc 4" w:uiPriority="39"/>
    <w:lsdException w:name="caption" w:qFormat="1"/>
    <w:lsdException w:name="table of figures" w:uiPriority="99"/>
    <w:lsdException w:name="List Number" w:qFormat="1"/>
    <w:lsdException w:name="Title" w:qFormat="1"/>
    <w:lsdException w:name="Default Paragraph Font" w:uiPriority="1"/>
    <w:lsdException w:name="Subtitle" w:qFormat="1"/>
    <w:lsdException w:name="Hyperlink" w:uiPriority="99"/>
    <w:lsdException w:name="Strong" w:qFormat="1"/>
    <w:lsdException w:name="Emphasis" w:qFormat="1"/>
    <w:lsdException w:name="No List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6039F8"/>
    <w:pPr>
      <w:spacing w:line="260" w:lineRule="exact"/>
    </w:pPr>
    <w:rPr>
      <w:rFonts w:ascii="Arial" w:hAnsi="Arial"/>
      <w:lang w:eastAsia="en-US"/>
    </w:rPr>
  </w:style>
  <w:style w:type="paragraph" w:styleId="Heading1">
    <w:name w:val="heading 1"/>
    <w:basedOn w:val="Normal"/>
    <w:next w:val="Normal"/>
    <w:qFormat/>
    <w:rsid w:val="006039F8"/>
    <w:pPr>
      <w:keepNext/>
      <w:numPr>
        <w:numId w:val="4"/>
      </w:numPr>
      <w:tabs>
        <w:tab w:val="left" w:pos="864"/>
      </w:tabs>
      <w:spacing w:after="240" w:line="240" w:lineRule="auto"/>
      <w:outlineLvl w:val="0"/>
    </w:pPr>
    <w:rPr>
      <w:rFonts w:ascii="Arial Bold" w:hAnsi="Arial Bold"/>
      <w:b/>
      <w:color w:val="000000" w:themeColor="text1"/>
      <w:sz w:val="32"/>
      <w:szCs w:val="34"/>
    </w:rPr>
  </w:style>
  <w:style w:type="paragraph" w:styleId="Heading2">
    <w:name w:val="heading 2"/>
    <w:basedOn w:val="Normal"/>
    <w:next w:val="Normal"/>
    <w:qFormat/>
    <w:rsid w:val="006039F8"/>
    <w:pPr>
      <w:keepNext/>
      <w:numPr>
        <w:ilvl w:val="1"/>
        <w:numId w:val="4"/>
      </w:numPr>
      <w:tabs>
        <w:tab w:val="left" w:pos="864"/>
      </w:tabs>
      <w:spacing w:before="120" w:after="120"/>
      <w:outlineLvl w:val="1"/>
    </w:pPr>
    <w:rPr>
      <w:rFonts w:ascii="Arial Bold" w:hAnsi="Arial Bold"/>
      <w:b/>
      <w:color w:val="000000" w:themeColor="text1"/>
      <w:sz w:val="22"/>
    </w:rPr>
  </w:style>
  <w:style w:type="paragraph" w:styleId="Heading3">
    <w:name w:val="heading 3"/>
    <w:basedOn w:val="Normal"/>
    <w:next w:val="Normal"/>
    <w:qFormat/>
    <w:rsid w:val="006039F8"/>
    <w:pPr>
      <w:keepNext/>
      <w:numPr>
        <w:ilvl w:val="2"/>
        <w:numId w:val="4"/>
      </w:numPr>
      <w:tabs>
        <w:tab w:val="left" w:pos="864"/>
      </w:tabs>
      <w:spacing w:before="120" w:after="120"/>
      <w:outlineLvl w:val="2"/>
    </w:pPr>
    <w:rPr>
      <w:sz w:val="22"/>
    </w:rPr>
  </w:style>
  <w:style w:type="paragraph" w:styleId="Heading4">
    <w:name w:val="heading 4"/>
    <w:basedOn w:val="Normal"/>
    <w:next w:val="Normal"/>
    <w:qFormat/>
    <w:rsid w:val="006039F8"/>
    <w:pPr>
      <w:keepNext/>
      <w:numPr>
        <w:ilvl w:val="3"/>
        <w:numId w:val="4"/>
      </w:numPr>
      <w:tabs>
        <w:tab w:val="left" w:pos="864"/>
      </w:tabs>
      <w:spacing w:before="120" w:after="120"/>
      <w:outlineLvl w:val="3"/>
    </w:pPr>
    <w:rPr>
      <w:i/>
    </w:rPr>
  </w:style>
  <w:style w:type="paragraph" w:styleId="Heading5">
    <w:name w:val="heading 5"/>
    <w:basedOn w:val="Normal"/>
    <w:next w:val="Normal"/>
    <w:qFormat/>
    <w:rsid w:val="006039F8"/>
    <w:pPr>
      <w:keepNext/>
      <w:spacing w:after="240"/>
      <w:outlineLvl w:val="4"/>
    </w:pPr>
    <w:rPr>
      <w:i/>
      <w:u w:val="single"/>
    </w:rPr>
  </w:style>
  <w:style w:type="paragraph" w:styleId="Heading6">
    <w:name w:val="heading 6"/>
    <w:basedOn w:val="Normal"/>
    <w:next w:val="Normal"/>
    <w:qFormat/>
    <w:rsid w:val="006039F8"/>
    <w:pPr>
      <w:keepNext/>
      <w:spacing w:after="240"/>
      <w:outlineLvl w:val="5"/>
    </w:pPr>
    <w:rPr>
      <w:u w:val="single"/>
    </w:rPr>
  </w:style>
  <w:style w:type="paragraph" w:styleId="Heading7">
    <w:name w:val="heading 7"/>
    <w:basedOn w:val="Normal"/>
    <w:next w:val="Normal"/>
    <w:qFormat/>
    <w:rsid w:val="006039F8"/>
    <w:pPr>
      <w:outlineLvl w:val="6"/>
    </w:pPr>
  </w:style>
  <w:style w:type="paragraph" w:styleId="Heading8">
    <w:name w:val="heading 8"/>
    <w:basedOn w:val="Normal"/>
    <w:next w:val="Normal"/>
    <w:qFormat/>
    <w:rsid w:val="006039F8"/>
    <w:pPr>
      <w:spacing w:before="120" w:line="200" w:lineRule="exact"/>
      <w:outlineLvl w:val="7"/>
    </w:pPr>
    <w:rPr>
      <w:rFonts w:cs="Arial"/>
      <w:color w:val="0055CC"/>
      <w:sz w:val="10"/>
      <w:szCs w:val="10"/>
    </w:rPr>
  </w:style>
  <w:style w:type="paragraph" w:styleId="Heading9">
    <w:name w:val="heading 9"/>
    <w:basedOn w:val="Normal"/>
    <w:next w:val="Normal"/>
    <w:qFormat/>
    <w:rsid w:val="006039F8"/>
    <w:pPr>
      <w:numPr>
        <w:ilvl w:val="8"/>
        <w:numId w:val="4"/>
      </w:numPr>
      <w:spacing w:before="240" w:after="60"/>
      <w:outlineLvl w:val="8"/>
    </w:pPr>
    <w:rPr>
      <w:i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Number2">
    <w:name w:val="List Number 2"/>
    <w:basedOn w:val="Normal"/>
    <w:rsid w:val="006039F8"/>
    <w:pPr>
      <w:numPr>
        <w:numId w:val="10"/>
      </w:numPr>
      <w:tabs>
        <w:tab w:val="left" w:pos="1008"/>
      </w:tabs>
      <w:ind w:right="432"/>
    </w:pPr>
  </w:style>
  <w:style w:type="paragraph" w:styleId="ListNumber3">
    <w:name w:val="List Number 3"/>
    <w:aliases w:val="Exec Summ 1"/>
    <w:basedOn w:val="Normal"/>
    <w:next w:val="Normal"/>
    <w:rsid w:val="006039F8"/>
    <w:pPr>
      <w:numPr>
        <w:numId w:val="11"/>
      </w:numPr>
      <w:tabs>
        <w:tab w:val="left" w:pos="720"/>
      </w:tabs>
      <w:spacing w:before="120" w:after="120"/>
    </w:pPr>
    <w:rPr>
      <w:rFonts w:ascii="Arial Bold" w:hAnsi="Arial Bold"/>
      <w:b/>
    </w:rPr>
  </w:style>
  <w:style w:type="paragraph" w:styleId="ListNumber4">
    <w:name w:val="List Number 4"/>
    <w:basedOn w:val="Normal"/>
    <w:rsid w:val="006039F8"/>
    <w:pPr>
      <w:ind w:left="2880" w:right="2160" w:hanging="720"/>
    </w:pPr>
  </w:style>
  <w:style w:type="paragraph" w:styleId="ListNumber">
    <w:name w:val="List Number"/>
    <w:basedOn w:val="Normal"/>
    <w:qFormat/>
    <w:rsid w:val="006039F8"/>
    <w:pPr>
      <w:numPr>
        <w:numId w:val="9"/>
      </w:numPr>
      <w:spacing w:after="40"/>
    </w:pPr>
  </w:style>
  <w:style w:type="paragraph" w:styleId="TOC2">
    <w:name w:val="toc 2"/>
    <w:basedOn w:val="Normal"/>
    <w:next w:val="Normal"/>
    <w:uiPriority w:val="39"/>
    <w:rsid w:val="006039F8"/>
    <w:pPr>
      <w:tabs>
        <w:tab w:val="left" w:pos="1440"/>
        <w:tab w:val="right" w:leader="dot" w:pos="10296"/>
      </w:tabs>
      <w:spacing w:before="20" w:after="20" w:line="240" w:lineRule="exact"/>
      <w:ind w:left="1440" w:right="576" w:hanging="720"/>
    </w:pPr>
  </w:style>
  <w:style w:type="paragraph" w:customStyle="1" w:styleId="AltLI">
    <w:name w:val="Alt + LI"/>
    <w:basedOn w:val="Normal"/>
    <w:rsid w:val="006039F8"/>
    <w:pPr>
      <w:numPr>
        <w:numId w:val="1"/>
      </w:numPr>
      <w:tabs>
        <w:tab w:val="left" w:pos="432"/>
      </w:tabs>
    </w:pPr>
  </w:style>
  <w:style w:type="paragraph" w:customStyle="1" w:styleId="AltLJ">
    <w:name w:val="Alt + LJ"/>
    <w:basedOn w:val="Normal"/>
    <w:qFormat/>
    <w:rsid w:val="006039F8"/>
    <w:pPr>
      <w:numPr>
        <w:numId w:val="2"/>
      </w:numPr>
      <w:tabs>
        <w:tab w:val="left" w:pos="864"/>
      </w:tabs>
      <w:ind w:right="432"/>
    </w:pPr>
  </w:style>
  <w:style w:type="paragraph" w:customStyle="1" w:styleId="AltM1">
    <w:name w:val="Alt + M1"/>
    <w:basedOn w:val="Normal"/>
    <w:next w:val="Normal"/>
    <w:rsid w:val="006039F8"/>
    <w:pPr>
      <w:ind w:left="504" w:right="504"/>
    </w:pPr>
    <w:rPr>
      <w:i/>
    </w:rPr>
  </w:style>
  <w:style w:type="paragraph" w:styleId="TOC5">
    <w:name w:val="toc 5"/>
    <w:basedOn w:val="Normal"/>
    <w:next w:val="Normal"/>
    <w:autoRedefine/>
    <w:semiHidden/>
    <w:rsid w:val="006039F8"/>
    <w:pPr>
      <w:ind w:left="880"/>
    </w:pPr>
  </w:style>
  <w:style w:type="paragraph" w:styleId="ListBullet">
    <w:name w:val="List Bullet"/>
    <w:basedOn w:val="ListBullet2"/>
    <w:rsid w:val="006039F8"/>
    <w:pPr>
      <w:numPr>
        <w:numId w:val="6"/>
      </w:numPr>
      <w:tabs>
        <w:tab w:val="clear" w:pos="576"/>
        <w:tab w:val="left" w:pos="288"/>
      </w:tabs>
      <w:ind w:right="0"/>
    </w:pPr>
  </w:style>
  <w:style w:type="paragraph" w:styleId="ListBullet2">
    <w:name w:val="List Bullet 2"/>
    <w:basedOn w:val="Normal"/>
    <w:rsid w:val="006039F8"/>
    <w:pPr>
      <w:numPr>
        <w:numId w:val="5"/>
      </w:numPr>
      <w:tabs>
        <w:tab w:val="left" w:pos="576"/>
      </w:tabs>
      <w:ind w:right="288"/>
    </w:pPr>
  </w:style>
  <w:style w:type="paragraph" w:styleId="BodyText">
    <w:name w:val="Body Text"/>
    <w:basedOn w:val="Normal"/>
    <w:rsid w:val="006039F8"/>
  </w:style>
  <w:style w:type="paragraph" w:styleId="Caption">
    <w:name w:val="caption"/>
    <w:basedOn w:val="Normal"/>
    <w:next w:val="Normal"/>
    <w:qFormat/>
    <w:rsid w:val="006039F8"/>
    <w:pPr>
      <w:keepNext/>
      <w:tabs>
        <w:tab w:val="left" w:pos="936"/>
      </w:tabs>
      <w:spacing w:after="240"/>
      <w:ind w:left="936" w:hanging="936"/>
    </w:pPr>
    <w:rPr>
      <w:rFonts w:ascii="Arial Bold" w:hAnsi="Arial Bold"/>
      <w:b/>
    </w:rPr>
  </w:style>
  <w:style w:type="paragraph" w:styleId="ListBullet3">
    <w:name w:val="List Bullet 3"/>
    <w:basedOn w:val="Normal"/>
    <w:rsid w:val="006039F8"/>
    <w:pPr>
      <w:numPr>
        <w:numId w:val="7"/>
      </w:numPr>
      <w:tabs>
        <w:tab w:val="left" w:pos="864"/>
      </w:tabs>
      <w:ind w:right="576"/>
    </w:pPr>
  </w:style>
  <w:style w:type="paragraph" w:styleId="TOC1">
    <w:name w:val="toc 1"/>
    <w:basedOn w:val="Normal"/>
    <w:next w:val="Normal"/>
    <w:uiPriority w:val="39"/>
    <w:rsid w:val="006039F8"/>
    <w:pPr>
      <w:tabs>
        <w:tab w:val="left" w:pos="720"/>
        <w:tab w:val="right" w:leader="dot" w:pos="10296"/>
      </w:tabs>
      <w:spacing w:before="160" w:after="80" w:line="240" w:lineRule="exact"/>
      <w:ind w:left="720" w:right="576" w:hanging="720"/>
    </w:pPr>
    <w:rPr>
      <w:rFonts w:ascii="Arial Bold" w:hAnsi="Arial Bold"/>
      <w:b/>
      <w:sz w:val="22"/>
    </w:rPr>
  </w:style>
  <w:style w:type="paragraph" w:styleId="TableofFigures">
    <w:name w:val="table of figures"/>
    <w:basedOn w:val="Normal"/>
    <w:next w:val="Normal"/>
    <w:uiPriority w:val="99"/>
    <w:rsid w:val="006039F8"/>
    <w:pPr>
      <w:tabs>
        <w:tab w:val="left" w:pos="1080"/>
        <w:tab w:val="right" w:leader="dot" w:pos="10296"/>
      </w:tabs>
      <w:spacing w:after="40"/>
      <w:ind w:left="1080" w:right="720" w:hanging="1080"/>
    </w:pPr>
  </w:style>
  <w:style w:type="paragraph" w:styleId="Footer">
    <w:name w:val="footer"/>
    <w:basedOn w:val="Normal"/>
    <w:rsid w:val="006039F8"/>
    <w:pPr>
      <w:spacing w:line="240" w:lineRule="atLeast"/>
    </w:pPr>
  </w:style>
  <w:style w:type="paragraph" w:styleId="Header">
    <w:name w:val="header"/>
    <w:basedOn w:val="Normal"/>
    <w:link w:val="HeaderChar"/>
    <w:rsid w:val="006039F8"/>
    <w:pPr>
      <w:spacing w:line="240" w:lineRule="atLeast"/>
    </w:pPr>
  </w:style>
  <w:style w:type="paragraph" w:styleId="BodyTextIndent">
    <w:name w:val="Body Text Indent"/>
    <w:basedOn w:val="Normal"/>
    <w:rsid w:val="006039F8"/>
    <w:pPr>
      <w:ind w:left="288"/>
    </w:pPr>
  </w:style>
  <w:style w:type="character" w:styleId="FootnoteReference">
    <w:name w:val="footnote reference"/>
    <w:basedOn w:val="DefaultParagraphFont"/>
    <w:semiHidden/>
    <w:rsid w:val="006039F8"/>
    <w:rPr>
      <w:vertAlign w:val="superscript"/>
    </w:rPr>
  </w:style>
  <w:style w:type="paragraph" w:styleId="TOC3">
    <w:name w:val="toc 3"/>
    <w:basedOn w:val="Normal"/>
    <w:next w:val="Normal"/>
    <w:uiPriority w:val="39"/>
    <w:rsid w:val="006039F8"/>
    <w:pPr>
      <w:tabs>
        <w:tab w:val="left" w:pos="2160"/>
        <w:tab w:val="right" w:leader="dot" w:pos="10296"/>
      </w:tabs>
      <w:spacing w:before="20" w:line="240" w:lineRule="exact"/>
      <w:ind w:left="2160" w:right="576" w:hanging="720"/>
    </w:pPr>
  </w:style>
  <w:style w:type="paragraph" w:styleId="TOC4">
    <w:name w:val="toc 4"/>
    <w:basedOn w:val="Normal"/>
    <w:next w:val="Normal"/>
    <w:uiPriority w:val="39"/>
    <w:rsid w:val="006039F8"/>
    <w:pPr>
      <w:tabs>
        <w:tab w:val="left" w:pos="3168"/>
        <w:tab w:val="right" w:leader="dot" w:pos="10296"/>
      </w:tabs>
      <w:spacing w:line="240" w:lineRule="exact"/>
      <w:ind w:left="3168" w:right="576" w:hanging="1008"/>
    </w:pPr>
  </w:style>
  <w:style w:type="paragraph" w:styleId="TOC6">
    <w:name w:val="toc 6"/>
    <w:basedOn w:val="Normal"/>
    <w:next w:val="Normal"/>
    <w:autoRedefine/>
    <w:semiHidden/>
    <w:rsid w:val="006039F8"/>
    <w:pPr>
      <w:ind w:left="1100"/>
    </w:pPr>
  </w:style>
  <w:style w:type="paragraph" w:styleId="FootnoteText">
    <w:name w:val="footnote text"/>
    <w:basedOn w:val="Normal"/>
    <w:semiHidden/>
    <w:rsid w:val="006039F8"/>
    <w:pPr>
      <w:spacing w:before="40" w:line="180" w:lineRule="exact"/>
      <w:ind w:left="288" w:hanging="288"/>
    </w:pPr>
    <w:rPr>
      <w:i/>
      <w:sz w:val="17"/>
    </w:rPr>
  </w:style>
  <w:style w:type="paragraph" w:styleId="ListContinue">
    <w:name w:val="List Continue"/>
    <w:basedOn w:val="Normal"/>
    <w:rsid w:val="006039F8"/>
    <w:pPr>
      <w:spacing w:after="120"/>
      <w:ind w:left="283"/>
    </w:pPr>
  </w:style>
  <w:style w:type="paragraph" w:styleId="ListBullet5">
    <w:name w:val="List Bullet 5"/>
    <w:basedOn w:val="Normal"/>
    <w:rsid w:val="006039F8"/>
    <w:pPr>
      <w:ind w:left="2520" w:right="1440" w:hanging="360"/>
    </w:pPr>
  </w:style>
  <w:style w:type="paragraph" w:styleId="Index1">
    <w:name w:val="index 1"/>
    <w:basedOn w:val="Normal"/>
    <w:next w:val="Normal"/>
    <w:semiHidden/>
    <w:rsid w:val="006039F8"/>
    <w:pPr>
      <w:tabs>
        <w:tab w:val="right" w:leader="dot" w:pos="9360"/>
      </w:tabs>
      <w:ind w:left="220" w:hanging="220"/>
    </w:pPr>
  </w:style>
  <w:style w:type="paragraph" w:styleId="Closing">
    <w:name w:val="Closing"/>
    <w:basedOn w:val="Normal"/>
    <w:rsid w:val="006039F8"/>
    <w:pPr>
      <w:ind w:left="4252"/>
    </w:pPr>
  </w:style>
  <w:style w:type="paragraph" w:customStyle="1" w:styleId="Reference">
    <w:name w:val="Reference"/>
    <w:basedOn w:val="Normal"/>
    <w:rsid w:val="006039F8"/>
    <w:pPr>
      <w:spacing w:after="240"/>
      <w:ind w:left="720" w:hanging="720"/>
    </w:pPr>
  </w:style>
  <w:style w:type="paragraph" w:styleId="TOC7">
    <w:name w:val="toc 7"/>
    <w:basedOn w:val="Normal"/>
    <w:next w:val="Normal"/>
    <w:autoRedefine/>
    <w:semiHidden/>
    <w:rsid w:val="006039F8"/>
    <w:pPr>
      <w:ind w:left="1320"/>
    </w:pPr>
  </w:style>
  <w:style w:type="paragraph" w:styleId="TOC8">
    <w:name w:val="toc 8"/>
    <w:basedOn w:val="Normal"/>
    <w:next w:val="Normal"/>
    <w:autoRedefine/>
    <w:semiHidden/>
    <w:rsid w:val="006039F8"/>
    <w:pPr>
      <w:ind w:left="1540"/>
    </w:pPr>
  </w:style>
  <w:style w:type="paragraph" w:styleId="TOC9">
    <w:name w:val="toc 9"/>
    <w:basedOn w:val="Normal"/>
    <w:next w:val="Normal"/>
    <w:autoRedefine/>
    <w:semiHidden/>
    <w:rsid w:val="006039F8"/>
    <w:pPr>
      <w:ind w:left="1760"/>
    </w:pPr>
  </w:style>
  <w:style w:type="paragraph" w:styleId="BodyText2">
    <w:name w:val="Body Text 2"/>
    <w:basedOn w:val="Normal"/>
    <w:rsid w:val="006039F8"/>
  </w:style>
  <w:style w:type="character" w:styleId="Hyperlink">
    <w:name w:val="Hyperlink"/>
    <w:basedOn w:val="DefaultParagraphFont"/>
    <w:uiPriority w:val="99"/>
    <w:rsid w:val="006039F8"/>
    <w:rPr>
      <w:color w:val="0000FF"/>
      <w:u w:val="single"/>
    </w:rPr>
  </w:style>
  <w:style w:type="character" w:styleId="CommentReference">
    <w:name w:val="annotation reference"/>
    <w:basedOn w:val="DefaultParagraphFont"/>
    <w:semiHidden/>
    <w:rsid w:val="006039F8"/>
    <w:rPr>
      <w:sz w:val="16"/>
      <w:szCs w:val="16"/>
    </w:rPr>
  </w:style>
  <w:style w:type="paragraph" w:styleId="CommentText">
    <w:name w:val="annotation text"/>
    <w:basedOn w:val="Normal"/>
    <w:semiHidden/>
    <w:rsid w:val="006039F8"/>
  </w:style>
  <w:style w:type="paragraph" w:styleId="ListBullet4">
    <w:name w:val="List Bullet 4"/>
    <w:basedOn w:val="Normal"/>
    <w:autoRedefine/>
    <w:rsid w:val="006039F8"/>
    <w:pPr>
      <w:numPr>
        <w:numId w:val="8"/>
      </w:numPr>
      <w:spacing w:line="240" w:lineRule="atLeast"/>
    </w:pPr>
    <w:rPr>
      <w:sz w:val="26"/>
    </w:rPr>
  </w:style>
  <w:style w:type="paragraph" w:customStyle="1" w:styleId="CV-Title">
    <w:name w:val="CV - Title"/>
    <w:basedOn w:val="Normal"/>
    <w:autoRedefine/>
    <w:rsid w:val="006039F8"/>
    <w:pPr>
      <w:spacing w:line="200" w:lineRule="exact"/>
      <w:jc w:val="right"/>
    </w:pPr>
    <w:rPr>
      <w:color w:val="0076CC"/>
      <w:lang w:val="en-US"/>
    </w:rPr>
  </w:style>
  <w:style w:type="paragraph" w:customStyle="1" w:styleId="AppTP-Rpt-1MainHeading">
    <w:name w:val="App TP - Rpt - 1 Main Heading"/>
    <w:basedOn w:val="Normal"/>
    <w:rsid w:val="006039F8"/>
    <w:pPr>
      <w:pageBreakBefore/>
      <w:spacing w:after="360" w:line="240" w:lineRule="atLeast"/>
    </w:pPr>
    <w:rPr>
      <w:rFonts w:ascii="Arial Bold" w:hAnsi="Arial Bold"/>
      <w:b/>
      <w:bCs/>
      <w:color w:val="000000"/>
      <w:sz w:val="52"/>
      <w:szCs w:val="56"/>
    </w:rPr>
  </w:style>
  <w:style w:type="paragraph" w:customStyle="1" w:styleId="CV-Company">
    <w:name w:val="CV - Company"/>
    <w:basedOn w:val="Normal"/>
    <w:rsid w:val="006039F8"/>
    <w:pPr>
      <w:spacing w:line="200" w:lineRule="exact"/>
      <w:jc w:val="right"/>
    </w:pPr>
    <w:rPr>
      <w:rFonts w:ascii="Arial Bold" w:hAnsi="Arial Bold"/>
      <w:b/>
      <w:bCs/>
      <w:color w:val="0076CC"/>
      <w:lang w:val="en-US"/>
    </w:rPr>
  </w:style>
  <w:style w:type="paragraph" w:customStyle="1" w:styleId="Header-Report">
    <w:name w:val="Header - Report"/>
    <w:basedOn w:val="Normal"/>
    <w:rsid w:val="006039F8"/>
    <w:pPr>
      <w:spacing w:line="160" w:lineRule="exact"/>
    </w:pPr>
    <w:rPr>
      <w:bCs/>
      <w:sz w:val="14"/>
      <w:szCs w:val="14"/>
    </w:rPr>
  </w:style>
  <w:style w:type="paragraph" w:customStyle="1" w:styleId="AppTP-Rpt-3SubHeading">
    <w:name w:val="App TP - Rpt - 3 Sub Heading"/>
    <w:basedOn w:val="Normal"/>
    <w:rsid w:val="006039F8"/>
    <w:pPr>
      <w:numPr>
        <w:numId w:val="3"/>
      </w:numPr>
      <w:tabs>
        <w:tab w:val="left" w:pos="360"/>
      </w:tabs>
      <w:spacing w:after="60" w:line="240" w:lineRule="atLeast"/>
    </w:pPr>
    <w:rPr>
      <w:rFonts w:ascii="Arial Bold" w:hAnsi="Arial Bold"/>
      <w:b/>
      <w:bCs/>
      <w:color w:val="988F86"/>
      <w:sz w:val="24"/>
      <w:szCs w:val="26"/>
    </w:rPr>
  </w:style>
  <w:style w:type="paragraph" w:customStyle="1" w:styleId="TableNote">
    <w:name w:val="Table Note"/>
    <w:basedOn w:val="Normal"/>
    <w:rsid w:val="006039F8"/>
    <w:pPr>
      <w:spacing w:before="120" w:line="180" w:lineRule="exact"/>
      <w:ind w:left="720" w:hanging="720"/>
    </w:pPr>
    <w:rPr>
      <w:i/>
      <w:color w:val="988F86" w:themeColor="accent5"/>
      <w:sz w:val="15"/>
    </w:rPr>
  </w:style>
  <w:style w:type="paragraph" w:customStyle="1" w:styleId="AppTP-Rpt-2MainTitle">
    <w:name w:val="App TP - Rpt - 2 Main Title"/>
    <w:basedOn w:val="Normal"/>
    <w:rsid w:val="006039F8"/>
    <w:pPr>
      <w:spacing w:after="360" w:line="240" w:lineRule="atLeast"/>
    </w:pPr>
    <w:rPr>
      <w:rFonts w:ascii="Arial Bold" w:hAnsi="Arial Bold"/>
      <w:b/>
      <w:bCs/>
      <w:color w:val="988F86"/>
      <w:sz w:val="32"/>
      <w:szCs w:val="36"/>
    </w:rPr>
  </w:style>
  <w:style w:type="table" w:styleId="TableGrid">
    <w:name w:val="Table Grid"/>
    <w:basedOn w:val="TableNormal"/>
    <w:rsid w:val="006039F8"/>
    <w:pPr>
      <w:spacing w:line="200" w:lineRule="exact"/>
      <w:jc w:val="both"/>
    </w:pPr>
    <w:rPr>
      <w:rFonts w:ascii="Arial" w:hAnsi="Arial"/>
      <w:sz w:val="18"/>
    </w:rPr>
    <w:tblPr>
      <w:tblInd w:w="0" w:type="dxa"/>
      <w:tblCellMar>
        <w:top w:w="0" w:type="dxa"/>
        <w:left w:w="43" w:type="dxa"/>
        <w:bottom w:w="0" w:type="dxa"/>
        <w:right w:w="43" w:type="dxa"/>
      </w:tblCellMar>
    </w:tblPr>
  </w:style>
  <w:style w:type="paragraph" w:customStyle="1" w:styleId="TP-Client">
    <w:name w:val="TP - Client"/>
    <w:basedOn w:val="Normal"/>
    <w:rsid w:val="006039F8"/>
    <w:pPr>
      <w:spacing w:before="60" w:after="120" w:line="240" w:lineRule="auto"/>
    </w:pPr>
    <w:rPr>
      <w:bCs/>
      <w:sz w:val="24"/>
      <w:szCs w:val="22"/>
    </w:rPr>
  </w:style>
  <w:style w:type="paragraph" w:customStyle="1" w:styleId="AppTP-Rpt-4SubDividerPage">
    <w:name w:val="App TP - Rpt - 4 Sub Divider Page"/>
    <w:basedOn w:val="Normal"/>
    <w:rsid w:val="006039F8"/>
    <w:pPr>
      <w:pageBreakBefore/>
      <w:spacing w:before="120" w:line="240" w:lineRule="auto"/>
    </w:pPr>
    <w:rPr>
      <w:rFonts w:ascii="Arial Bold" w:hAnsi="Arial Bold"/>
      <w:b/>
      <w:color w:val="988F86"/>
      <w:sz w:val="28"/>
      <w:szCs w:val="28"/>
    </w:rPr>
  </w:style>
  <w:style w:type="paragraph" w:customStyle="1" w:styleId="TP-MainTitle">
    <w:name w:val="TP - Main Title"/>
    <w:basedOn w:val="Normal"/>
    <w:rsid w:val="006039F8"/>
    <w:pPr>
      <w:spacing w:line="240" w:lineRule="auto"/>
    </w:pPr>
    <w:rPr>
      <w:rFonts w:ascii="Arial Bold" w:hAnsi="Arial Bold"/>
      <w:b/>
      <w:bCs/>
      <w:sz w:val="36"/>
      <w:szCs w:val="28"/>
    </w:rPr>
  </w:style>
  <w:style w:type="character" w:styleId="PageNumber">
    <w:name w:val="page number"/>
    <w:aliases w:val="intelli"/>
    <w:basedOn w:val="DefaultParagraphFont"/>
    <w:rsid w:val="001F60EA"/>
  </w:style>
  <w:style w:type="paragraph" w:customStyle="1" w:styleId="Callout">
    <w:name w:val="Callout"/>
    <w:basedOn w:val="Normal"/>
    <w:rsid w:val="00CF16F8"/>
    <w:pPr>
      <w:pBdr>
        <w:left w:val="single" w:sz="8" w:space="4" w:color="939495"/>
      </w:pBdr>
      <w:spacing w:line="300" w:lineRule="exact"/>
    </w:pPr>
    <w:rPr>
      <w:rFonts w:ascii="Arial Bold" w:hAnsi="Arial Bold"/>
      <w:b/>
      <w:bCs/>
      <w:color w:val="0076CC"/>
      <w:sz w:val="22"/>
      <w:szCs w:val="22"/>
    </w:rPr>
  </w:style>
  <w:style w:type="table" w:customStyle="1" w:styleId="AECOM-1Grey">
    <w:name w:val="AECOM - 1 Grey"/>
    <w:basedOn w:val="TableNormal"/>
    <w:uiPriority w:val="99"/>
    <w:qFormat/>
    <w:rsid w:val="006039F8"/>
    <w:pPr>
      <w:spacing w:line="220" w:lineRule="exact"/>
    </w:pPr>
    <w:rPr>
      <w:rFonts w:ascii="Arial" w:hAnsi="Arial"/>
      <w:sz w:val="16"/>
    </w:rPr>
    <w:tblPr>
      <w:tblStyleRowBandSize w:val="1"/>
      <w:tblInd w:w="0" w:type="dxa"/>
      <w:tblBorders>
        <w:top w:val="single" w:sz="6" w:space="0" w:color="988F86" w:themeColor="accent5"/>
        <w:left w:val="single" w:sz="6" w:space="0" w:color="988F86" w:themeColor="accent5"/>
        <w:bottom w:val="single" w:sz="6" w:space="0" w:color="988F86" w:themeColor="accent5"/>
        <w:right w:val="single" w:sz="6" w:space="0" w:color="988F86" w:themeColor="accent5"/>
        <w:insideH w:val="single" w:sz="6" w:space="0" w:color="988F86" w:themeColor="accent5"/>
        <w:insideV w:val="single" w:sz="6" w:space="0" w:color="988F86" w:themeColor="accent5"/>
      </w:tblBorders>
      <w:tblCellMar>
        <w:top w:w="0" w:type="dxa"/>
        <w:left w:w="43" w:type="dxa"/>
        <w:bottom w:w="0" w:type="dxa"/>
        <w:right w:w="43" w:type="dxa"/>
      </w:tblCellMar>
    </w:tblPr>
    <w:tblStylePr w:type="firstRow">
      <w:pPr>
        <w:wordWrap/>
        <w:spacing w:beforeLines="0" w:beforeAutospacing="0" w:afterLines="0" w:afterAutospacing="0" w:line="220" w:lineRule="exact"/>
        <w:jc w:val="center"/>
      </w:pPr>
      <w:rPr>
        <w:rFonts w:ascii="Arial Bold" w:hAnsi="Arial Bold"/>
        <w:b/>
        <w:i w:val="0"/>
        <w:sz w:val="16"/>
      </w:rPr>
      <w:tblPr/>
      <w:tcPr>
        <w:tcBorders>
          <w:top w:val="single" w:sz="6" w:space="0" w:color="988F86" w:themeColor="accent5"/>
          <w:left w:val="single" w:sz="6" w:space="0" w:color="988F86" w:themeColor="accent5"/>
          <w:bottom w:val="single" w:sz="18" w:space="0" w:color="988F86" w:themeColor="accent5"/>
          <w:right w:val="single" w:sz="6" w:space="0" w:color="988F86" w:themeColor="accent5"/>
          <w:insideH w:val="single" w:sz="6" w:space="0" w:color="988F86" w:themeColor="accent5"/>
          <w:insideV w:val="single" w:sz="6" w:space="0" w:color="988F86" w:themeColor="accent5"/>
          <w:tl2br w:val="nil"/>
          <w:tr2bl w:val="nil"/>
        </w:tcBorders>
      </w:tcPr>
    </w:tblStylePr>
    <w:tblStylePr w:type="firstCol">
      <w:rPr>
        <w:rFonts w:ascii="Arial Bold" w:hAnsi="Arial Bold"/>
        <w:b/>
        <w:i w:val="0"/>
        <w:sz w:val="16"/>
      </w:rPr>
    </w:tblStylePr>
    <w:tblStylePr w:type="band1Horz">
      <w:tblPr/>
      <w:tcPr>
        <w:tcBorders>
          <w:top w:val="single" w:sz="6" w:space="0" w:color="988F86" w:themeColor="accent5"/>
          <w:left w:val="single" w:sz="6" w:space="0" w:color="988F86" w:themeColor="accent5"/>
          <w:bottom w:val="single" w:sz="6" w:space="0" w:color="988F86" w:themeColor="accent5"/>
          <w:right w:val="single" w:sz="6" w:space="0" w:color="988F86" w:themeColor="accent5"/>
          <w:insideH w:val="single" w:sz="6" w:space="0" w:color="988F86" w:themeColor="accent5"/>
          <w:insideV w:val="single" w:sz="6" w:space="0" w:color="988F86" w:themeColor="accent5"/>
          <w:tl2br w:val="nil"/>
          <w:tr2bl w:val="nil"/>
        </w:tcBorders>
        <w:shd w:val="clear" w:color="auto" w:fill="D5D2CE" w:themeFill="accent5" w:themeFillTint="66"/>
      </w:tcPr>
    </w:tblStylePr>
    <w:tblStylePr w:type="band2Horz">
      <w:tblPr/>
      <w:tcPr>
        <w:tcBorders>
          <w:top w:val="single" w:sz="6" w:space="0" w:color="988F86" w:themeColor="accent5"/>
          <w:left w:val="single" w:sz="6" w:space="0" w:color="988F86" w:themeColor="accent5"/>
          <w:bottom w:val="single" w:sz="6" w:space="0" w:color="988F86" w:themeColor="accent5"/>
          <w:right w:val="single" w:sz="6" w:space="0" w:color="988F86" w:themeColor="accent5"/>
          <w:insideH w:val="single" w:sz="6" w:space="0" w:color="988F86" w:themeColor="accent5"/>
          <w:insideV w:val="single" w:sz="6" w:space="0" w:color="988F86" w:themeColor="accent5"/>
          <w:tl2br w:val="nil"/>
          <w:tr2bl w:val="nil"/>
        </w:tcBorders>
      </w:tcPr>
    </w:tblStylePr>
  </w:style>
  <w:style w:type="table" w:customStyle="1" w:styleId="AECOM-2Blue">
    <w:name w:val="AECOM - 2 Blue"/>
    <w:basedOn w:val="TableNormal"/>
    <w:uiPriority w:val="99"/>
    <w:qFormat/>
    <w:rsid w:val="006039F8"/>
    <w:pPr>
      <w:spacing w:line="220" w:lineRule="exact"/>
    </w:pPr>
    <w:rPr>
      <w:rFonts w:ascii="Arial" w:hAnsi="Arial"/>
      <w:sz w:val="16"/>
    </w:rPr>
    <w:tblPr>
      <w:tblStyleRowBandSize w:val="1"/>
      <w:tblInd w:w="0" w:type="dxa"/>
      <w:tblBorders>
        <w:top w:val="single" w:sz="6" w:space="0" w:color="63C1DF" w:themeColor="accent1"/>
        <w:left w:val="single" w:sz="6" w:space="0" w:color="63C1DF" w:themeColor="accent1"/>
        <w:bottom w:val="single" w:sz="6" w:space="0" w:color="63C1DF" w:themeColor="accent1"/>
        <w:right w:val="single" w:sz="6" w:space="0" w:color="63C1DF" w:themeColor="accent1"/>
        <w:insideH w:val="single" w:sz="6" w:space="0" w:color="63C1DF" w:themeColor="accent1"/>
        <w:insideV w:val="single" w:sz="6" w:space="0" w:color="63C1DF" w:themeColor="accent1"/>
      </w:tblBorders>
      <w:tblCellMar>
        <w:top w:w="0" w:type="dxa"/>
        <w:left w:w="43" w:type="dxa"/>
        <w:bottom w:w="0" w:type="dxa"/>
        <w:right w:w="43" w:type="dxa"/>
      </w:tblCellMar>
    </w:tblPr>
    <w:tblStylePr w:type="firstRow">
      <w:pPr>
        <w:wordWrap/>
        <w:spacing w:beforeLines="0" w:beforeAutospacing="0" w:afterLines="0" w:afterAutospacing="0" w:line="220" w:lineRule="exact"/>
        <w:jc w:val="center"/>
      </w:pPr>
      <w:rPr>
        <w:rFonts w:ascii="Arial Bold" w:hAnsi="Arial Bold"/>
        <w:b/>
        <w:i w:val="0"/>
        <w:sz w:val="16"/>
      </w:rPr>
      <w:tblPr/>
      <w:trPr>
        <w:tblHeader/>
      </w:trPr>
      <w:tcPr>
        <w:tcBorders>
          <w:top w:val="single" w:sz="6" w:space="0" w:color="63C1DF" w:themeColor="accent1"/>
          <w:left w:val="single" w:sz="6" w:space="0" w:color="63C1DF" w:themeColor="accent1"/>
          <w:bottom w:val="single" w:sz="18" w:space="0" w:color="63C1DF" w:themeColor="accent1"/>
          <w:right w:val="single" w:sz="6" w:space="0" w:color="63C1DF" w:themeColor="accent1"/>
          <w:insideH w:val="nil"/>
          <w:insideV w:val="single" w:sz="6" w:space="0" w:color="63C1DF" w:themeColor="accent1"/>
          <w:tl2br w:val="nil"/>
          <w:tr2bl w:val="nil"/>
        </w:tcBorders>
      </w:tcPr>
    </w:tblStylePr>
    <w:tblStylePr w:type="firstCol">
      <w:rPr>
        <w:rFonts w:ascii="Arial Bold" w:hAnsi="Arial Bold"/>
        <w:b/>
        <w:i w:val="0"/>
        <w:sz w:val="16"/>
      </w:rPr>
    </w:tblStylePr>
    <w:tblStylePr w:type="band1Horz">
      <w:tblPr/>
      <w:tcPr>
        <w:shd w:val="clear" w:color="auto" w:fill="C0E6F2"/>
      </w:tcPr>
    </w:tblStylePr>
    <w:tblStylePr w:type="band2Horz">
      <w:tblPr/>
      <w:tcPr>
        <w:tcBorders>
          <w:top w:val="single" w:sz="6" w:space="0" w:color="63C1DF" w:themeColor="accent1"/>
          <w:left w:val="single" w:sz="6" w:space="0" w:color="63C1DF" w:themeColor="accent1"/>
          <w:bottom w:val="single" w:sz="6" w:space="0" w:color="63C1DF" w:themeColor="accent1"/>
          <w:right w:val="single" w:sz="6" w:space="0" w:color="63C1DF" w:themeColor="accent1"/>
          <w:insideH w:val="single" w:sz="6" w:space="0" w:color="63C1DF" w:themeColor="accent1"/>
          <w:insideV w:val="single" w:sz="6" w:space="0" w:color="63C1DF" w:themeColor="accent1"/>
          <w:tl2br w:val="nil"/>
          <w:tr2bl w:val="nil"/>
        </w:tcBorders>
      </w:tcPr>
    </w:tblStylePr>
  </w:style>
  <w:style w:type="paragraph" w:customStyle="1" w:styleId="HeadingTOC">
    <w:name w:val="Heading TOC"/>
    <w:basedOn w:val="Normal"/>
    <w:qFormat/>
    <w:rsid w:val="006039F8"/>
    <w:pPr>
      <w:keepNext/>
      <w:spacing w:after="180" w:line="240" w:lineRule="atLeast"/>
    </w:pPr>
    <w:rPr>
      <w:rFonts w:ascii="Arial Bold" w:hAnsi="Arial Bold"/>
      <w:b/>
      <w:color w:val="000000"/>
      <w:sz w:val="24"/>
    </w:rPr>
  </w:style>
  <w:style w:type="paragraph" w:customStyle="1" w:styleId="Heading">
    <w:name w:val="Heading"/>
    <w:basedOn w:val="Normal"/>
    <w:next w:val="Normal"/>
    <w:qFormat/>
    <w:rsid w:val="006039F8"/>
    <w:pPr>
      <w:spacing w:line="240" w:lineRule="atLeast"/>
    </w:pPr>
    <w:rPr>
      <w:rFonts w:ascii="Arial Bold" w:hAnsi="Arial Bold"/>
      <w:b/>
      <w:color w:val="000000" w:themeColor="text1"/>
      <w:sz w:val="30"/>
    </w:rPr>
  </w:style>
  <w:style w:type="character" w:customStyle="1" w:styleId="HeaderChar">
    <w:name w:val="Header Char"/>
    <w:basedOn w:val="DefaultParagraphFont"/>
    <w:link w:val="Header"/>
    <w:rsid w:val="007A7259"/>
    <w:rPr>
      <w:rFonts w:ascii="Arial" w:hAnsi="Arial"/>
      <w:lang w:eastAsia="en-US"/>
    </w:rPr>
  </w:style>
  <w:style w:type="table" w:customStyle="1" w:styleId="AECOM-3Green">
    <w:name w:val="AECOM - 3 Green"/>
    <w:basedOn w:val="AECOM-2Blue"/>
    <w:uiPriority w:val="99"/>
    <w:qFormat/>
    <w:rsid w:val="006039F8"/>
    <w:tblPr>
      <w:tblStyleRowBandSize w:val="1"/>
      <w:tblInd w:w="0" w:type="dxa"/>
      <w:tblBorders>
        <w:top w:val="single" w:sz="6" w:space="0" w:color="85E61F"/>
        <w:left w:val="single" w:sz="6" w:space="0" w:color="85E61F"/>
        <w:bottom w:val="single" w:sz="6" w:space="0" w:color="85E61F"/>
        <w:right w:val="single" w:sz="6" w:space="0" w:color="85E61F"/>
        <w:insideH w:val="single" w:sz="6" w:space="0" w:color="85E61F"/>
        <w:insideV w:val="single" w:sz="6" w:space="0" w:color="85E61F"/>
      </w:tblBorders>
      <w:tblCellMar>
        <w:top w:w="0" w:type="dxa"/>
        <w:left w:w="43" w:type="dxa"/>
        <w:bottom w:w="0" w:type="dxa"/>
        <w:right w:w="43" w:type="dxa"/>
      </w:tblCellMar>
    </w:tblPr>
    <w:tblStylePr w:type="firstRow">
      <w:pPr>
        <w:wordWrap/>
        <w:spacing w:beforeLines="0" w:beforeAutospacing="0" w:afterLines="0" w:afterAutospacing="0" w:line="220" w:lineRule="exact"/>
        <w:jc w:val="center"/>
      </w:pPr>
      <w:rPr>
        <w:rFonts w:ascii="Arial Bold" w:hAnsi="Arial Bold"/>
        <w:b/>
        <w:i w:val="0"/>
        <w:sz w:val="16"/>
      </w:rPr>
      <w:tblPr/>
      <w:trPr>
        <w:tblHeader/>
      </w:trPr>
      <w:tcPr>
        <w:tcBorders>
          <w:top w:val="single" w:sz="6" w:space="0" w:color="85E61F"/>
          <w:left w:val="single" w:sz="6" w:space="0" w:color="85E61F"/>
          <w:bottom w:val="single" w:sz="18" w:space="0" w:color="85E61F"/>
          <w:right w:val="single" w:sz="6" w:space="0" w:color="85E61F"/>
          <w:insideH w:val="nil"/>
          <w:insideV w:val="single" w:sz="6" w:space="0" w:color="85E61F"/>
          <w:tl2br w:val="nil"/>
          <w:tr2bl w:val="nil"/>
        </w:tcBorders>
      </w:tcPr>
    </w:tblStylePr>
    <w:tblStylePr w:type="firstCol">
      <w:rPr>
        <w:rFonts w:ascii="Arial Bold" w:hAnsi="Arial Bold"/>
        <w:b/>
        <w:i w:val="0"/>
        <w:sz w:val="16"/>
      </w:rPr>
    </w:tblStylePr>
    <w:tblStylePr w:type="band1Horz">
      <w:tblPr/>
      <w:tcPr>
        <w:tcBorders>
          <w:top w:val="single" w:sz="6" w:space="0" w:color="85E61F"/>
          <w:left w:val="single" w:sz="6" w:space="0" w:color="85E61F"/>
          <w:bottom w:val="single" w:sz="6" w:space="0" w:color="85E61F"/>
          <w:right w:val="single" w:sz="6" w:space="0" w:color="85E61F"/>
          <w:insideH w:val="single" w:sz="6" w:space="0" w:color="85E61F"/>
          <w:insideV w:val="single" w:sz="6" w:space="0" w:color="85E61F"/>
          <w:tl2br w:val="nil"/>
          <w:tr2bl w:val="nil"/>
        </w:tcBorders>
        <w:shd w:val="clear" w:color="auto" w:fill="CDF5A5"/>
      </w:tcPr>
    </w:tblStylePr>
    <w:tblStylePr w:type="band2Horz">
      <w:tblPr/>
      <w:tcPr>
        <w:tcBorders>
          <w:top w:val="single" w:sz="6" w:space="0" w:color="85E61F"/>
          <w:left w:val="single" w:sz="6" w:space="0" w:color="85E61F"/>
          <w:bottom w:val="single" w:sz="6" w:space="0" w:color="85E61F"/>
          <w:right w:val="single" w:sz="6" w:space="0" w:color="85E61F"/>
          <w:insideH w:val="single" w:sz="6" w:space="0" w:color="85E61F"/>
          <w:insideV w:val="single" w:sz="6" w:space="0" w:color="85E61F"/>
          <w:tl2br w:val="nil"/>
          <w:tr2bl w:val="nil"/>
        </w:tcBorders>
      </w:tcPr>
    </w:tblStylePr>
  </w:style>
  <w:style w:type="paragraph" w:styleId="BalloonText">
    <w:name w:val="Balloon Text"/>
    <w:basedOn w:val="Normal"/>
    <w:link w:val="BalloonTextChar"/>
    <w:rsid w:val="006039F8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7A7259"/>
    <w:rPr>
      <w:rFonts w:ascii="Tahoma" w:hAnsi="Tahoma" w:cs="Tahoma"/>
      <w:sz w:val="16"/>
      <w:szCs w:val="16"/>
      <w:lang w:eastAsia="en-US"/>
    </w:rPr>
  </w:style>
  <w:style w:type="paragraph" w:customStyle="1" w:styleId="OfficeAddress-TitlePage">
    <w:name w:val="Office Address - Title Page"/>
    <w:basedOn w:val="OfficeAddress-Ltr"/>
    <w:qFormat/>
    <w:rsid w:val="006039F8"/>
    <w:pPr>
      <w:tabs>
        <w:tab w:val="clear" w:pos="3084"/>
        <w:tab w:val="clear" w:pos="4098"/>
        <w:tab w:val="left" w:pos="3600"/>
        <w:tab w:val="left" w:pos="4867"/>
      </w:tabs>
      <w:spacing w:line="230" w:lineRule="exact"/>
    </w:pPr>
    <w:rPr>
      <w:sz w:val="18"/>
    </w:rPr>
  </w:style>
  <w:style w:type="paragraph" w:customStyle="1" w:styleId="OfficeAddress-Ltr">
    <w:name w:val="Office Address - Ltr"/>
    <w:basedOn w:val="Normal"/>
    <w:qFormat/>
    <w:rsid w:val="006039F8"/>
    <w:pPr>
      <w:tabs>
        <w:tab w:val="left" w:pos="3084"/>
        <w:tab w:val="left" w:pos="4098"/>
      </w:tabs>
      <w:spacing w:line="200" w:lineRule="exact"/>
    </w:pPr>
    <w:rPr>
      <w:sz w:val="14"/>
      <w:szCs w:val="14"/>
    </w:rPr>
  </w:style>
  <w:style w:type="table" w:customStyle="1" w:styleId="AECOM-4Orange">
    <w:name w:val="AECOM - 4 Orange"/>
    <w:basedOn w:val="AECOM-3Green"/>
    <w:uiPriority w:val="99"/>
    <w:qFormat/>
    <w:rsid w:val="006039F8"/>
    <w:tblPr>
      <w:tblStyleRowBandSize w:val="1"/>
      <w:tblInd w:w="0" w:type="dxa"/>
      <w:tblBorders>
        <w:top w:val="single" w:sz="6" w:space="0" w:color="FC9F1A" w:themeColor="accent3"/>
        <w:left w:val="single" w:sz="6" w:space="0" w:color="FC9F1A" w:themeColor="accent3"/>
        <w:bottom w:val="single" w:sz="6" w:space="0" w:color="FC9F1A" w:themeColor="accent3"/>
        <w:right w:val="single" w:sz="6" w:space="0" w:color="FC9F1A" w:themeColor="accent3"/>
        <w:insideH w:val="single" w:sz="6" w:space="0" w:color="FC9F1A" w:themeColor="accent3"/>
        <w:insideV w:val="single" w:sz="6" w:space="0" w:color="FC9F1A" w:themeColor="accent3"/>
      </w:tblBorders>
      <w:tblCellMar>
        <w:top w:w="0" w:type="dxa"/>
        <w:left w:w="43" w:type="dxa"/>
        <w:bottom w:w="0" w:type="dxa"/>
        <w:right w:w="43" w:type="dxa"/>
      </w:tblCellMar>
    </w:tblPr>
    <w:tblStylePr w:type="firstRow">
      <w:pPr>
        <w:wordWrap/>
        <w:spacing w:beforeLines="0" w:beforeAutospacing="0" w:afterLines="0" w:afterAutospacing="0" w:line="220" w:lineRule="exact"/>
        <w:jc w:val="center"/>
      </w:pPr>
      <w:rPr>
        <w:rFonts w:ascii="Arial Bold" w:hAnsi="Arial Bold"/>
        <w:b/>
        <w:i w:val="0"/>
        <w:sz w:val="16"/>
      </w:rPr>
      <w:tblPr/>
      <w:trPr>
        <w:tblHeader/>
      </w:trPr>
      <w:tcPr>
        <w:tcBorders>
          <w:top w:val="single" w:sz="6" w:space="0" w:color="FC9F1A"/>
          <w:left w:val="single" w:sz="6" w:space="0" w:color="FC9F1A"/>
          <w:bottom w:val="single" w:sz="18" w:space="0" w:color="FC9F1A"/>
          <w:right w:val="single" w:sz="6" w:space="0" w:color="FC9F1A"/>
          <w:insideH w:val="single" w:sz="6" w:space="0" w:color="FC9F1A"/>
          <w:insideV w:val="single" w:sz="6" w:space="0" w:color="FC9F1A"/>
          <w:tl2br w:val="nil"/>
          <w:tr2bl w:val="nil"/>
        </w:tcBorders>
      </w:tcPr>
    </w:tblStylePr>
    <w:tblStylePr w:type="firstCol">
      <w:rPr>
        <w:rFonts w:ascii="Arial Bold" w:hAnsi="Arial Bold"/>
        <w:b/>
        <w:i w:val="0"/>
        <w:sz w:val="16"/>
      </w:rPr>
    </w:tblStylePr>
    <w:tblStylePr w:type="band1Horz">
      <w:tblPr/>
      <w:tcPr>
        <w:tcBorders>
          <w:top w:val="single" w:sz="6" w:space="0" w:color="FC9F1A"/>
          <w:left w:val="single" w:sz="6" w:space="0" w:color="FC9F1A"/>
          <w:bottom w:val="single" w:sz="6" w:space="0" w:color="FC9F1A"/>
          <w:right w:val="single" w:sz="6" w:space="0" w:color="FC9F1A"/>
          <w:insideH w:val="single" w:sz="6" w:space="0" w:color="FC9F1A"/>
          <w:insideV w:val="single" w:sz="6" w:space="0" w:color="FC9F1A"/>
          <w:tl2br w:val="nil"/>
          <w:tr2bl w:val="nil"/>
        </w:tcBorders>
        <w:shd w:val="clear" w:color="auto" w:fill="FDD8A3"/>
      </w:tcPr>
    </w:tblStylePr>
    <w:tblStylePr w:type="band2Horz">
      <w:tblPr/>
      <w:tcPr>
        <w:tcBorders>
          <w:top w:val="single" w:sz="6" w:space="0" w:color="FC9F1A"/>
          <w:left w:val="single" w:sz="6" w:space="0" w:color="FC9F1A"/>
          <w:bottom w:val="single" w:sz="6" w:space="0" w:color="FC9F1A"/>
          <w:right w:val="single" w:sz="6" w:space="0" w:color="FC9F1A"/>
          <w:insideH w:val="single" w:sz="6" w:space="0" w:color="FC9F1A"/>
          <w:insideV w:val="single" w:sz="6" w:space="0" w:color="FC9F1A"/>
          <w:tl2br w:val="nil"/>
          <w:tr2bl w:val="nil"/>
        </w:tcBorders>
      </w:tcPr>
    </w:tblStylePr>
  </w:style>
  <w:style w:type="table" w:customStyle="1" w:styleId="AECOM-5Purple">
    <w:name w:val="AECOM - 5 Purple"/>
    <w:basedOn w:val="AECOM-4Orange"/>
    <w:uiPriority w:val="99"/>
    <w:qFormat/>
    <w:rsid w:val="006039F8"/>
    <w:tblPr>
      <w:tblStyleRowBandSize w:val="1"/>
      <w:tblInd w:w="0" w:type="dxa"/>
      <w:tblBorders>
        <w:top w:val="single" w:sz="6" w:space="0" w:color="FC9F1A" w:themeColor="accent3"/>
        <w:left w:val="single" w:sz="6" w:space="0" w:color="FC9F1A" w:themeColor="accent3"/>
        <w:bottom w:val="single" w:sz="6" w:space="0" w:color="FC9F1A" w:themeColor="accent3"/>
        <w:right w:val="single" w:sz="6" w:space="0" w:color="FC9F1A" w:themeColor="accent3"/>
        <w:insideH w:val="single" w:sz="6" w:space="0" w:color="FC9F1A" w:themeColor="accent3"/>
        <w:insideV w:val="single" w:sz="6" w:space="0" w:color="FC9F1A" w:themeColor="accent3"/>
      </w:tblBorders>
      <w:tblCellMar>
        <w:top w:w="0" w:type="dxa"/>
        <w:left w:w="43" w:type="dxa"/>
        <w:bottom w:w="0" w:type="dxa"/>
        <w:right w:w="43" w:type="dxa"/>
      </w:tblCellMar>
    </w:tblPr>
    <w:tblStylePr w:type="firstRow">
      <w:pPr>
        <w:wordWrap/>
        <w:spacing w:beforeLines="0" w:beforeAutospacing="0" w:afterLines="0" w:afterAutospacing="0" w:line="220" w:lineRule="exact"/>
        <w:jc w:val="center"/>
      </w:pPr>
      <w:rPr>
        <w:rFonts w:ascii="Arial Bold" w:hAnsi="Arial Bold"/>
        <w:b/>
        <w:i w:val="0"/>
        <w:sz w:val="16"/>
      </w:rPr>
      <w:tblPr/>
      <w:trPr>
        <w:tblHeader/>
      </w:trPr>
      <w:tcPr>
        <w:tcBorders>
          <w:top w:val="single" w:sz="6" w:space="0" w:color="9C0880"/>
          <w:left w:val="single" w:sz="6" w:space="0" w:color="9C0880"/>
          <w:bottom w:val="single" w:sz="18" w:space="0" w:color="9C0880"/>
          <w:right w:val="single" w:sz="6" w:space="0" w:color="9C0880"/>
          <w:insideH w:val="single" w:sz="6" w:space="0" w:color="9C0880"/>
          <w:insideV w:val="single" w:sz="6" w:space="0" w:color="9C0880"/>
          <w:tl2br w:val="nil"/>
          <w:tr2bl w:val="nil"/>
        </w:tcBorders>
      </w:tcPr>
    </w:tblStylePr>
    <w:tblStylePr w:type="firstCol">
      <w:rPr>
        <w:rFonts w:ascii="Arial Bold" w:hAnsi="Arial Bold"/>
        <w:b/>
        <w:i w:val="0"/>
        <w:sz w:val="16"/>
      </w:rPr>
    </w:tblStylePr>
    <w:tblStylePr w:type="band1Horz">
      <w:tblPr/>
      <w:tcPr>
        <w:tcBorders>
          <w:top w:val="single" w:sz="6" w:space="0" w:color="9C0880"/>
          <w:left w:val="single" w:sz="6" w:space="0" w:color="9C0880"/>
          <w:bottom w:val="single" w:sz="6" w:space="0" w:color="9C0880"/>
          <w:right w:val="single" w:sz="6" w:space="0" w:color="9C0880"/>
          <w:insideH w:val="single" w:sz="6" w:space="0" w:color="9C0880"/>
          <w:insideV w:val="single" w:sz="6" w:space="0" w:color="9C0880"/>
          <w:tl2br w:val="nil"/>
          <w:tr2bl w:val="nil"/>
        </w:tcBorders>
        <w:shd w:val="clear" w:color="auto" w:fill="F87BE0"/>
      </w:tcPr>
    </w:tblStylePr>
    <w:tblStylePr w:type="band2Horz">
      <w:tblPr/>
      <w:tcPr>
        <w:tcBorders>
          <w:top w:val="single" w:sz="6" w:space="0" w:color="9C0880"/>
          <w:left w:val="single" w:sz="6" w:space="0" w:color="9C0880"/>
          <w:bottom w:val="single" w:sz="6" w:space="0" w:color="9C0880"/>
          <w:right w:val="single" w:sz="6" w:space="0" w:color="9C0880"/>
          <w:insideH w:val="single" w:sz="6" w:space="0" w:color="9C0880"/>
          <w:insideV w:val="single" w:sz="6" w:space="0" w:color="9C0880"/>
          <w:tl2br w:val="nil"/>
          <w:tr2bl w:val="nil"/>
        </w:tcBorders>
      </w:tcPr>
    </w:tblStyle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n-CA" w:eastAsia="en-CA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toc 3" w:uiPriority="39"/>
    <w:lsdException w:name="toc 4" w:uiPriority="39"/>
    <w:lsdException w:name="caption" w:qFormat="1"/>
    <w:lsdException w:name="table of figures" w:uiPriority="99"/>
    <w:lsdException w:name="List Number" w:qFormat="1"/>
    <w:lsdException w:name="Title" w:qFormat="1"/>
    <w:lsdException w:name="Default Paragraph Font" w:uiPriority="1"/>
    <w:lsdException w:name="Subtitle" w:qFormat="1"/>
    <w:lsdException w:name="Hyperlink" w:uiPriority="99"/>
    <w:lsdException w:name="Strong" w:qFormat="1"/>
    <w:lsdException w:name="Emphasis" w:qFormat="1"/>
    <w:lsdException w:name="No List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6039F8"/>
    <w:pPr>
      <w:spacing w:line="260" w:lineRule="exact"/>
    </w:pPr>
    <w:rPr>
      <w:rFonts w:ascii="Arial" w:hAnsi="Arial"/>
      <w:lang w:eastAsia="en-US"/>
    </w:rPr>
  </w:style>
  <w:style w:type="paragraph" w:styleId="Heading1">
    <w:name w:val="heading 1"/>
    <w:basedOn w:val="Normal"/>
    <w:next w:val="Normal"/>
    <w:qFormat/>
    <w:rsid w:val="006039F8"/>
    <w:pPr>
      <w:keepNext/>
      <w:numPr>
        <w:numId w:val="4"/>
      </w:numPr>
      <w:tabs>
        <w:tab w:val="left" w:pos="864"/>
      </w:tabs>
      <w:spacing w:after="240" w:line="240" w:lineRule="auto"/>
      <w:outlineLvl w:val="0"/>
    </w:pPr>
    <w:rPr>
      <w:rFonts w:ascii="Arial Bold" w:hAnsi="Arial Bold"/>
      <w:b/>
      <w:color w:val="000000" w:themeColor="text1"/>
      <w:sz w:val="32"/>
      <w:szCs w:val="34"/>
    </w:rPr>
  </w:style>
  <w:style w:type="paragraph" w:styleId="Heading2">
    <w:name w:val="heading 2"/>
    <w:basedOn w:val="Normal"/>
    <w:next w:val="Normal"/>
    <w:qFormat/>
    <w:rsid w:val="006039F8"/>
    <w:pPr>
      <w:keepNext/>
      <w:numPr>
        <w:ilvl w:val="1"/>
        <w:numId w:val="4"/>
      </w:numPr>
      <w:tabs>
        <w:tab w:val="left" w:pos="864"/>
      </w:tabs>
      <w:spacing w:before="120" w:after="120"/>
      <w:outlineLvl w:val="1"/>
    </w:pPr>
    <w:rPr>
      <w:rFonts w:ascii="Arial Bold" w:hAnsi="Arial Bold"/>
      <w:b/>
      <w:color w:val="000000" w:themeColor="text1"/>
      <w:sz w:val="22"/>
    </w:rPr>
  </w:style>
  <w:style w:type="paragraph" w:styleId="Heading3">
    <w:name w:val="heading 3"/>
    <w:basedOn w:val="Normal"/>
    <w:next w:val="Normal"/>
    <w:qFormat/>
    <w:rsid w:val="006039F8"/>
    <w:pPr>
      <w:keepNext/>
      <w:numPr>
        <w:ilvl w:val="2"/>
        <w:numId w:val="4"/>
      </w:numPr>
      <w:tabs>
        <w:tab w:val="left" w:pos="864"/>
      </w:tabs>
      <w:spacing w:before="120" w:after="120"/>
      <w:outlineLvl w:val="2"/>
    </w:pPr>
    <w:rPr>
      <w:sz w:val="22"/>
    </w:rPr>
  </w:style>
  <w:style w:type="paragraph" w:styleId="Heading4">
    <w:name w:val="heading 4"/>
    <w:basedOn w:val="Normal"/>
    <w:next w:val="Normal"/>
    <w:qFormat/>
    <w:rsid w:val="006039F8"/>
    <w:pPr>
      <w:keepNext/>
      <w:numPr>
        <w:ilvl w:val="3"/>
        <w:numId w:val="4"/>
      </w:numPr>
      <w:tabs>
        <w:tab w:val="left" w:pos="864"/>
      </w:tabs>
      <w:spacing w:before="120" w:after="120"/>
      <w:outlineLvl w:val="3"/>
    </w:pPr>
    <w:rPr>
      <w:i/>
    </w:rPr>
  </w:style>
  <w:style w:type="paragraph" w:styleId="Heading5">
    <w:name w:val="heading 5"/>
    <w:basedOn w:val="Normal"/>
    <w:next w:val="Normal"/>
    <w:qFormat/>
    <w:rsid w:val="006039F8"/>
    <w:pPr>
      <w:keepNext/>
      <w:spacing w:after="240"/>
      <w:outlineLvl w:val="4"/>
    </w:pPr>
    <w:rPr>
      <w:i/>
      <w:u w:val="single"/>
    </w:rPr>
  </w:style>
  <w:style w:type="paragraph" w:styleId="Heading6">
    <w:name w:val="heading 6"/>
    <w:basedOn w:val="Normal"/>
    <w:next w:val="Normal"/>
    <w:qFormat/>
    <w:rsid w:val="006039F8"/>
    <w:pPr>
      <w:keepNext/>
      <w:spacing w:after="240"/>
      <w:outlineLvl w:val="5"/>
    </w:pPr>
    <w:rPr>
      <w:u w:val="single"/>
    </w:rPr>
  </w:style>
  <w:style w:type="paragraph" w:styleId="Heading7">
    <w:name w:val="heading 7"/>
    <w:basedOn w:val="Normal"/>
    <w:next w:val="Normal"/>
    <w:qFormat/>
    <w:rsid w:val="006039F8"/>
    <w:pPr>
      <w:outlineLvl w:val="6"/>
    </w:pPr>
  </w:style>
  <w:style w:type="paragraph" w:styleId="Heading8">
    <w:name w:val="heading 8"/>
    <w:basedOn w:val="Normal"/>
    <w:next w:val="Normal"/>
    <w:qFormat/>
    <w:rsid w:val="006039F8"/>
    <w:pPr>
      <w:spacing w:before="120" w:line="200" w:lineRule="exact"/>
      <w:outlineLvl w:val="7"/>
    </w:pPr>
    <w:rPr>
      <w:rFonts w:cs="Arial"/>
      <w:color w:val="0055CC"/>
      <w:sz w:val="10"/>
      <w:szCs w:val="10"/>
    </w:rPr>
  </w:style>
  <w:style w:type="paragraph" w:styleId="Heading9">
    <w:name w:val="heading 9"/>
    <w:basedOn w:val="Normal"/>
    <w:next w:val="Normal"/>
    <w:qFormat/>
    <w:rsid w:val="006039F8"/>
    <w:pPr>
      <w:numPr>
        <w:ilvl w:val="8"/>
        <w:numId w:val="4"/>
      </w:numPr>
      <w:spacing w:before="240" w:after="60"/>
      <w:outlineLvl w:val="8"/>
    </w:pPr>
    <w:rPr>
      <w:i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Number2">
    <w:name w:val="List Number 2"/>
    <w:basedOn w:val="Normal"/>
    <w:rsid w:val="006039F8"/>
    <w:pPr>
      <w:numPr>
        <w:numId w:val="10"/>
      </w:numPr>
      <w:tabs>
        <w:tab w:val="left" w:pos="1008"/>
      </w:tabs>
      <w:ind w:right="432"/>
    </w:pPr>
  </w:style>
  <w:style w:type="paragraph" w:styleId="ListNumber3">
    <w:name w:val="List Number 3"/>
    <w:aliases w:val="Exec Summ 1"/>
    <w:basedOn w:val="Normal"/>
    <w:next w:val="Normal"/>
    <w:rsid w:val="006039F8"/>
    <w:pPr>
      <w:numPr>
        <w:numId w:val="11"/>
      </w:numPr>
      <w:tabs>
        <w:tab w:val="left" w:pos="720"/>
      </w:tabs>
      <w:spacing w:before="120" w:after="120"/>
    </w:pPr>
    <w:rPr>
      <w:rFonts w:ascii="Arial Bold" w:hAnsi="Arial Bold"/>
      <w:b/>
    </w:rPr>
  </w:style>
  <w:style w:type="paragraph" w:styleId="ListNumber4">
    <w:name w:val="List Number 4"/>
    <w:basedOn w:val="Normal"/>
    <w:rsid w:val="006039F8"/>
    <w:pPr>
      <w:ind w:left="2880" w:right="2160" w:hanging="720"/>
    </w:pPr>
  </w:style>
  <w:style w:type="paragraph" w:styleId="ListNumber">
    <w:name w:val="List Number"/>
    <w:basedOn w:val="Normal"/>
    <w:qFormat/>
    <w:rsid w:val="006039F8"/>
    <w:pPr>
      <w:numPr>
        <w:numId w:val="9"/>
      </w:numPr>
      <w:spacing w:after="40"/>
    </w:pPr>
  </w:style>
  <w:style w:type="paragraph" w:styleId="TOC2">
    <w:name w:val="toc 2"/>
    <w:basedOn w:val="Normal"/>
    <w:next w:val="Normal"/>
    <w:uiPriority w:val="39"/>
    <w:rsid w:val="006039F8"/>
    <w:pPr>
      <w:tabs>
        <w:tab w:val="left" w:pos="1440"/>
        <w:tab w:val="right" w:leader="dot" w:pos="10296"/>
      </w:tabs>
      <w:spacing w:before="20" w:after="20" w:line="240" w:lineRule="exact"/>
      <w:ind w:left="1440" w:right="576" w:hanging="720"/>
    </w:pPr>
  </w:style>
  <w:style w:type="paragraph" w:customStyle="1" w:styleId="AltLI">
    <w:name w:val="Alt + LI"/>
    <w:basedOn w:val="Normal"/>
    <w:rsid w:val="006039F8"/>
    <w:pPr>
      <w:numPr>
        <w:numId w:val="1"/>
      </w:numPr>
      <w:tabs>
        <w:tab w:val="left" w:pos="432"/>
      </w:tabs>
    </w:pPr>
  </w:style>
  <w:style w:type="paragraph" w:customStyle="1" w:styleId="AltLJ">
    <w:name w:val="Alt + LJ"/>
    <w:basedOn w:val="Normal"/>
    <w:qFormat/>
    <w:rsid w:val="006039F8"/>
    <w:pPr>
      <w:numPr>
        <w:numId w:val="2"/>
      </w:numPr>
      <w:tabs>
        <w:tab w:val="left" w:pos="864"/>
      </w:tabs>
      <w:ind w:right="432"/>
    </w:pPr>
  </w:style>
  <w:style w:type="paragraph" w:customStyle="1" w:styleId="AltM1">
    <w:name w:val="Alt + M1"/>
    <w:basedOn w:val="Normal"/>
    <w:next w:val="Normal"/>
    <w:rsid w:val="006039F8"/>
    <w:pPr>
      <w:ind w:left="504" w:right="504"/>
    </w:pPr>
    <w:rPr>
      <w:i/>
    </w:rPr>
  </w:style>
  <w:style w:type="paragraph" w:styleId="TOC5">
    <w:name w:val="toc 5"/>
    <w:basedOn w:val="Normal"/>
    <w:next w:val="Normal"/>
    <w:autoRedefine/>
    <w:semiHidden/>
    <w:rsid w:val="006039F8"/>
    <w:pPr>
      <w:ind w:left="880"/>
    </w:pPr>
  </w:style>
  <w:style w:type="paragraph" w:styleId="ListBullet">
    <w:name w:val="List Bullet"/>
    <w:basedOn w:val="ListBullet2"/>
    <w:rsid w:val="006039F8"/>
    <w:pPr>
      <w:numPr>
        <w:numId w:val="6"/>
      </w:numPr>
      <w:tabs>
        <w:tab w:val="clear" w:pos="576"/>
        <w:tab w:val="left" w:pos="288"/>
      </w:tabs>
      <w:ind w:right="0"/>
    </w:pPr>
  </w:style>
  <w:style w:type="paragraph" w:styleId="ListBullet2">
    <w:name w:val="List Bullet 2"/>
    <w:basedOn w:val="Normal"/>
    <w:rsid w:val="006039F8"/>
    <w:pPr>
      <w:numPr>
        <w:numId w:val="5"/>
      </w:numPr>
      <w:tabs>
        <w:tab w:val="left" w:pos="576"/>
      </w:tabs>
      <w:ind w:right="288"/>
    </w:pPr>
  </w:style>
  <w:style w:type="paragraph" w:styleId="BodyText">
    <w:name w:val="Body Text"/>
    <w:basedOn w:val="Normal"/>
    <w:rsid w:val="006039F8"/>
  </w:style>
  <w:style w:type="paragraph" w:styleId="Caption">
    <w:name w:val="caption"/>
    <w:basedOn w:val="Normal"/>
    <w:next w:val="Normal"/>
    <w:qFormat/>
    <w:rsid w:val="006039F8"/>
    <w:pPr>
      <w:keepNext/>
      <w:tabs>
        <w:tab w:val="left" w:pos="936"/>
      </w:tabs>
      <w:spacing w:after="240"/>
      <w:ind w:left="936" w:hanging="936"/>
    </w:pPr>
    <w:rPr>
      <w:rFonts w:ascii="Arial Bold" w:hAnsi="Arial Bold"/>
      <w:b/>
    </w:rPr>
  </w:style>
  <w:style w:type="paragraph" w:styleId="ListBullet3">
    <w:name w:val="List Bullet 3"/>
    <w:basedOn w:val="Normal"/>
    <w:rsid w:val="006039F8"/>
    <w:pPr>
      <w:numPr>
        <w:numId w:val="7"/>
      </w:numPr>
      <w:tabs>
        <w:tab w:val="left" w:pos="864"/>
      </w:tabs>
      <w:ind w:right="576"/>
    </w:pPr>
  </w:style>
  <w:style w:type="paragraph" w:styleId="TOC1">
    <w:name w:val="toc 1"/>
    <w:basedOn w:val="Normal"/>
    <w:next w:val="Normal"/>
    <w:uiPriority w:val="39"/>
    <w:rsid w:val="006039F8"/>
    <w:pPr>
      <w:tabs>
        <w:tab w:val="left" w:pos="720"/>
        <w:tab w:val="right" w:leader="dot" w:pos="10296"/>
      </w:tabs>
      <w:spacing w:before="160" w:after="80" w:line="240" w:lineRule="exact"/>
      <w:ind w:left="720" w:right="576" w:hanging="720"/>
    </w:pPr>
    <w:rPr>
      <w:rFonts w:ascii="Arial Bold" w:hAnsi="Arial Bold"/>
      <w:b/>
      <w:sz w:val="22"/>
    </w:rPr>
  </w:style>
  <w:style w:type="paragraph" w:styleId="TableofFigures">
    <w:name w:val="table of figures"/>
    <w:basedOn w:val="Normal"/>
    <w:next w:val="Normal"/>
    <w:uiPriority w:val="99"/>
    <w:rsid w:val="006039F8"/>
    <w:pPr>
      <w:tabs>
        <w:tab w:val="left" w:pos="1080"/>
        <w:tab w:val="right" w:leader="dot" w:pos="10296"/>
      </w:tabs>
      <w:spacing w:after="40"/>
      <w:ind w:left="1080" w:right="720" w:hanging="1080"/>
    </w:pPr>
  </w:style>
  <w:style w:type="paragraph" w:styleId="Footer">
    <w:name w:val="footer"/>
    <w:basedOn w:val="Normal"/>
    <w:rsid w:val="006039F8"/>
    <w:pPr>
      <w:spacing w:line="240" w:lineRule="atLeast"/>
    </w:pPr>
  </w:style>
  <w:style w:type="paragraph" w:styleId="Header">
    <w:name w:val="header"/>
    <w:basedOn w:val="Normal"/>
    <w:link w:val="HeaderChar"/>
    <w:rsid w:val="006039F8"/>
    <w:pPr>
      <w:spacing w:line="240" w:lineRule="atLeast"/>
    </w:pPr>
  </w:style>
  <w:style w:type="paragraph" w:styleId="BodyTextIndent">
    <w:name w:val="Body Text Indent"/>
    <w:basedOn w:val="Normal"/>
    <w:rsid w:val="006039F8"/>
    <w:pPr>
      <w:ind w:left="288"/>
    </w:pPr>
  </w:style>
  <w:style w:type="character" w:styleId="FootnoteReference">
    <w:name w:val="footnote reference"/>
    <w:basedOn w:val="DefaultParagraphFont"/>
    <w:semiHidden/>
    <w:rsid w:val="006039F8"/>
    <w:rPr>
      <w:vertAlign w:val="superscript"/>
    </w:rPr>
  </w:style>
  <w:style w:type="paragraph" w:styleId="TOC3">
    <w:name w:val="toc 3"/>
    <w:basedOn w:val="Normal"/>
    <w:next w:val="Normal"/>
    <w:uiPriority w:val="39"/>
    <w:rsid w:val="006039F8"/>
    <w:pPr>
      <w:tabs>
        <w:tab w:val="left" w:pos="2160"/>
        <w:tab w:val="right" w:leader="dot" w:pos="10296"/>
      </w:tabs>
      <w:spacing w:before="20" w:line="240" w:lineRule="exact"/>
      <w:ind w:left="2160" w:right="576" w:hanging="720"/>
    </w:pPr>
  </w:style>
  <w:style w:type="paragraph" w:styleId="TOC4">
    <w:name w:val="toc 4"/>
    <w:basedOn w:val="Normal"/>
    <w:next w:val="Normal"/>
    <w:uiPriority w:val="39"/>
    <w:rsid w:val="006039F8"/>
    <w:pPr>
      <w:tabs>
        <w:tab w:val="left" w:pos="3168"/>
        <w:tab w:val="right" w:leader="dot" w:pos="10296"/>
      </w:tabs>
      <w:spacing w:line="240" w:lineRule="exact"/>
      <w:ind w:left="3168" w:right="576" w:hanging="1008"/>
    </w:pPr>
  </w:style>
  <w:style w:type="paragraph" w:styleId="TOC6">
    <w:name w:val="toc 6"/>
    <w:basedOn w:val="Normal"/>
    <w:next w:val="Normal"/>
    <w:autoRedefine/>
    <w:semiHidden/>
    <w:rsid w:val="006039F8"/>
    <w:pPr>
      <w:ind w:left="1100"/>
    </w:pPr>
  </w:style>
  <w:style w:type="paragraph" w:styleId="FootnoteText">
    <w:name w:val="footnote text"/>
    <w:basedOn w:val="Normal"/>
    <w:semiHidden/>
    <w:rsid w:val="006039F8"/>
    <w:pPr>
      <w:spacing w:before="40" w:line="180" w:lineRule="exact"/>
      <w:ind w:left="288" w:hanging="288"/>
    </w:pPr>
    <w:rPr>
      <w:i/>
      <w:sz w:val="17"/>
    </w:rPr>
  </w:style>
  <w:style w:type="paragraph" w:styleId="ListContinue">
    <w:name w:val="List Continue"/>
    <w:basedOn w:val="Normal"/>
    <w:rsid w:val="006039F8"/>
    <w:pPr>
      <w:spacing w:after="120"/>
      <w:ind w:left="283"/>
    </w:pPr>
  </w:style>
  <w:style w:type="paragraph" w:styleId="ListBullet5">
    <w:name w:val="List Bullet 5"/>
    <w:basedOn w:val="Normal"/>
    <w:rsid w:val="006039F8"/>
    <w:pPr>
      <w:ind w:left="2520" w:right="1440" w:hanging="360"/>
    </w:pPr>
  </w:style>
  <w:style w:type="paragraph" w:styleId="Index1">
    <w:name w:val="index 1"/>
    <w:basedOn w:val="Normal"/>
    <w:next w:val="Normal"/>
    <w:semiHidden/>
    <w:rsid w:val="006039F8"/>
    <w:pPr>
      <w:tabs>
        <w:tab w:val="right" w:leader="dot" w:pos="9360"/>
      </w:tabs>
      <w:ind w:left="220" w:hanging="220"/>
    </w:pPr>
  </w:style>
  <w:style w:type="paragraph" w:styleId="Closing">
    <w:name w:val="Closing"/>
    <w:basedOn w:val="Normal"/>
    <w:rsid w:val="006039F8"/>
    <w:pPr>
      <w:ind w:left="4252"/>
    </w:pPr>
  </w:style>
  <w:style w:type="paragraph" w:customStyle="1" w:styleId="Reference">
    <w:name w:val="Reference"/>
    <w:basedOn w:val="Normal"/>
    <w:rsid w:val="006039F8"/>
    <w:pPr>
      <w:spacing w:after="240"/>
      <w:ind w:left="720" w:hanging="720"/>
    </w:pPr>
  </w:style>
  <w:style w:type="paragraph" w:styleId="TOC7">
    <w:name w:val="toc 7"/>
    <w:basedOn w:val="Normal"/>
    <w:next w:val="Normal"/>
    <w:autoRedefine/>
    <w:semiHidden/>
    <w:rsid w:val="006039F8"/>
    <w:pPr>
      <w:ind w:left="1320"/>
    </w:pPr>
  </w:style>
  <w:style w:type="paragraph" w:styleId="TOC8">
    <w:name w:val="toc 8"/>
    <w:basedOn w:val="Normal"/>
    <w:next w:val="Normal"/>
    <w:autoRedefine/>
    <w:semiHidden/>
    <w:rsid w:val="006039F8"/>
    <w:pPr>
      <w:ind w:left="1540"/>
    </w:pPr>
  </w:style>
  <w:style w:type="paragraph" w:styleId="TOC9">
    <w:name w:val="toc 9"/>
    <w:basedOn w:val="Normal"/>
    <w:next w:val="Normal"/>
    <w:autoRedefine/>
    <w:semiHidden/>
    <w:rsid w:val="006039F8"/>
    <w:pPr>
      <w:ind w:left="1760"/>
    </w:pPr>
  </w:style>
  <w:style w:type="paragraph" w:styleId="BodyText2">
    <w:name w:val="Body Text 2"/>
    <w:basedOn w:val="Normal"/>
    <w:rsid w:val="006039F8"/>
  </w:style>
  <w:style w:type="character" w:styleId="Hyperlink">
    <w:name w:val="Hyperlink"/>
    <w:basedOn w:val="DefaultParagraphFont"/>
    <w:uiPriority w:val="99"/>
    <w:rsid w:val="006039F8"/>
    <w:rPr>
      <w:color w:val="0000FF"/>
      <w:u w:val="single"/>
    </w:rPr>
  </w:style>
  <w:style w:type="character" w:styleId="CommentReference">
    <w:name w:val="annotation reference"/>
    <w:basedOn w:val="DefaultParagraphFont"/>
    <w:semiHidden/>
    <w:rsid w:val="006039F8"/>
    <w:rPr>
      <w:sz w:val="16"/>
      <w:szCs w:val="16"/>
    </w:rPr>
  </w:style>
  <w:style w:type="paragraph" w:styleId="CommentText">
    <w:name w:val="annotation text"/>
    <w:basedOn w:val="Normal"/>
    <w:semiHidden/>
    <w:rsid w:val="006039F8"/>
  </w:style>
  <w:style w:type="paragraph" w:styleId="ListBullet4">
    <w:name w:val="List Bullet 4"/>
    <w:basedOn w:val="Normal"/>
    <w:autoRedefine/>
    <w:rsid w:val="006039F8"/>
    <w:pPr>
      <w:numPr>
        <w:numId w:val="8"/>
      </w:numPr>
      <w:spacing w:line="240" w:lineRule="atLeast"/>
    </w:pPr>
    <w:rPr>
      <w:sz w:val="26"/>
    </w:rPr>
  </w:style>
  <w:style w:type="paragraph" w:customStyle="1" w:styleId="CV-Title">
    <w:name w:val="CV - Title"/>
    <w:basedOn w:val="Normal"/>
    <w:autoRedefine/>
    <w:rsid w:val="006039F8"/>
    <w:pPr>
      <w:spacing w:line="200" w:lineRule="exact"/>
      <w:jc w:val="right"/>
    </w:pPr>
    <w:rPr>
      <w:color w:val="0076CC"/>
      <w:lang w:val="en-US"/>
    </w:rPr>
  </w:style>
  <w:style w:type="paragraph" w:customStyle="1" w:styleId="AppTP-Rpt-1MainHeading">
    <w:name w:val="App TP - Rpt - 1 Main Heading"/>
    <w:basedOn w:val="Normal"/>
    <w:rsid w:val="006039F8"/>
    <w:pPr>
      <w:pageBreakBefore/>
      <w:spacing w:after="360" w:line="240" w:lineRule="atLeast"/>
    </w:pPr>
    <w:rPr>
      <w:rFonts w:ascii="Arial Bold" w:hAnsi="Arial Bold"/>
      <w:b/>
      <w:bCs/>
      <w:color w:val="000000"/>
      <w:sz w:val="52"/>
      <w:szCs w:val="56"/>
    </w:rPr>
  </w:style>
  <w:style w:type="paragraph" w:customStyle="1" w:styleId="CV-Company">
    <w:name w:val="CV - Company"/>
    <w:basedOn w:val="Normal"/>
    <w:rsid w:val="006039F8"/>
    <w:pPr>
      <w:spacing w:line="200" w:lineRule="exact"/>
      <w:jc w:val="right"/>
    </w:pPr>
    <w:rPr>
      <w:rFonts w:ascii="Arial Bold" w:hAnsi="Arial Bold"/>
      <w:b/>
      <w:bCs/>
      <w:color w:val="0076CC"/>
      <w:lang w:val="en-US"/>
    </w:rPr>
  </w:style>
  <w:style w:type="paragraph" w:customStyle="1" w:styleId="Header-Report">
    <w:name w:val="Header - Report"/>
    <w:basedOn w:val="Normal"/>
    <w:rsid w:val="006039F8"/>
    <w:pPr>
      <w:spacing w:line="160" w:lineRule="exact"/>
    </w:pPr>
    <w:rPr>
      <w:bCs/>
      <w:sz w:val="14"/>
      <w:szCs w:val="14"/>
    </w:rPr>
  </w:style>
  <w:style w:type="paragraph" w:customStyle="1" w:styleId="AppTP-Rpt-3SubHeading">
    <w:name w:val="App TP - Rpt - 3 Sub Heading"/>
    <w:basedOn w:val="Normal"/>
    <w:rsid w:val="006039F8"/>
    <w:pPr>
      <w:numPr>
        <w:numId w:val="3"/>
      </w:numPr>
      <w:tabs>
        <w:tab w:val="left" w:pos="360"/>
      </w:tabs>
      <w:spacing w:after="60" w:line="240" w:lineRule="atLeast"/>
    </w:pPr>
    <w:rPr>
      <w:rFonts w:ascii="Arial Bold" w:hAnsi="Arial Bold"/>
      <w:b/>
      <w:bCs/>
      <w:color w:val="988F86"/>
      <w:sz w:val="24"/>
      <w:szCs w:val="26"/>
    </w:rPr>
  </w:style>
  <w:style w:type="paragraph" w:customStyle="1" w:styleId="TableNote">
    <w:name w:val="Table Note"/>
    <w:basedOn w:val="Normal"/>
    <w:rsid w:val="006039F8"/>
    <w:pPr>
      <w:spacing w:before="120" w:line="180" w:lineRule="exact"/>
      <w:ind w:left="720" w:hanging="720"/>
    </w:pPr>
    <w:rPr>
      <w:i/>
      <w:color w:val="988F86" w:themeColor="accent5"/>
      <w:sz w:val="15"/>
    </w:rPr>
  </w:style>
  <w:style w:type="paragraph" w:customStyle="1" w:styleId="AppTP-Rpt-2MainTitle">
    <w:name w:val="App TP - Rpt - 2 Main Title"/>
    <w:basedOn w:val="Normal"/>
    <w:rsid w:val="006039F8"/>
    <w:pPr>
      <w:spacing w:after="360" w:line="240" w:lineRule="atLeast"/>
    </w:pPr>
    <w:rPr>
      <w:rFonts w:ascii="Arial Bold" w:hAnsi="Arial Bold"/>
      <w:b/>
      <w:bCs/>
      <w:color w:val="988F86"/>
      <w:sz w:val="32"/>
      <w:szCs w:val="36"/>
    </w:rPr>
  </w:style>
  <w:style w:type="table" w:styleId="TableGrid">
    <w:name w:val="Table Grid"/>
    <w:basedOn w:val="TableNormal"/>
    <w:rsid w:val="006039F8"/>
    <w:pPr>
      <w:spacing w:line="200" w:lineRule="exact"/>
      <w:jc w:val="both"/>
    </w:pPr>
    <w:rPr>
      <w:rFonts w:ascii="Arial" w:hAnsi="Arial"/>
      <w:sz w:val="18"/>
    </w:rPr>
    <w:tblPr>
      <w:tblInd w:w="0" w:type="dxa"/>
      <w:tblCellMar>
        <w:top w:w="0" w:type="dxa"/>
        <w:left w:w="43" w:type="dxa"/>
        <w:bottom w:w="0" w:type="dxa"/>
        <w:right w:w="43" w:type="dxa"/>
      </w:tblCellMar>
    </w:tblPr>
  </w:style>
  <w:style w:type="paragraph" w:customStyle="1" w:styleId="TP-Client">
    <w:name w:val="TP - Client"/>
    <w:basedOn w:val="Normal"/>
    <w:rsid w:val="006039F8"/>
    <w:pPr>
      <w:spacing w:before="60" w:after="120" w:line="240" w:lineRule="auto"/>
    </w:pPr>
    <w:rPr>
      <w:bCs/>
      <w:sz w:val="24"/>
      <w:szCs w:val="22"/>
    </w:rPr>
  </w:style>
  <w:style w:type="paragraph" w:customStyle="1" w:styleId="AppTP-Rpt-4SubDividerPage">
    <w:name w:val="App TP - Rpt - 4 Sub Divider Page"/>
    <w:basedOn w:val="Normal"/>
    <w:rsid w:val="006039F8"/>
    <w:pPr>
      <w:pageBreakBefore/>
      <w:spacing w:before="120" w:line="240" w:lineRule="auto"/>
    </w:pPr>
    <w:rPr>
      <w:rFonts w:ascii="Arial Bold" w:hAnsi="Arial Bold"/>
      <w:b/>
      <w:color w:val="988F86"/>
      <w:sz w:val="28"/>
      <w:szCs w:val="28"/>
    </w:rPr>
  </w:style>
  <w:style w:type="paragraph" w:customStyle="1" w:styleId="TP-MainTitle">
    <w:name w:val="TP - Main Title"/>
    <w:basedOn w:val="Normal"/>
    <w:rsid w:val="006039F8"/>
    <w:pPr>
      <w:spacing w:line="240" w:lineRule="auto"/>
    </w:pPr>
    <w:rPr>
      <w:rFonts w:ascii="Arial Bold" w:hAnsi="Arial Bold"/>
      <w:b/>
      <w:bCs/>
      <w:sz w:val="36"/>
      <w:szCs w:val="28"/>
    </w:rPr>
  </w:style>
  <w:style w:type="character" w:styleId="PageNumber">
    <w:name w:val="page number"/>
    <w:aliases w:val="intelli"/>
    <w:basedOn w:val="DefaultParagraphFont"/>
    <w:rsid w:val="001F60EA"/>
  </w:style>
  <w:style w:type="paragraph" w:customStyle="1" w:styleId="Callout">
    <w:name w:val="Callout"/>
    <w:basedOn w:val="Normal"/>
    <w:rsid w:val="00CF16F8"/>
    <w:pPr>
      <w:pBdr>
        <w:left w:val="single" w:sz="8" w:space="4" w:color="939495"/>
      </w:pBdr>
      <w:spacing w:line="300" w:lineRule="exact"/>
    </w:pPr>
    <w:rPr>
      <w:rFonts w:ascii="Arial Bold" w:hAnsi="Arial Bold"/>
      <w:b/>
      <w:bCs/>
      <w:color w:val="0076CC"/>
      <w:sz w:val="22"/>
      <w:szCs w:val="22"/>
    </w:rPr>
  </w:style>
  <w:style w:type="table" w:customStyle="1" w:styleId="AECOM-1Grey">
    <w:name w:val="AECOM - 1 Grey"/>
    <w:basedOn w:val="TableNormal"/>
    <w:uiPriority w:val="99"/>
    <w:qFormat/>
    <w:rsid w:val="006039F8"/>
    <w:pPr>
      <w:spacing w:line="220" w:lineRule="exact"/>
    </w:pPr>
    <w:rPr>
      <w:rFonts w:ascii="Arial" w:hAnsi="Arial"/>
      <w:sz w:val="16"/>
    </w:rPr>
    <w:tblPr>
      <w:tblStyleRowBandSize w:val="1"/>
      <w:tblInd w:w="0" w:type="dxa"/>
      <w:tblBorders>
        <w:top w:val="single" w:sz="6" w:space="0" w:color="988F86" w:themeColor="accent5"/>
        <w:left w:val="single" w:sz="6" w:space="0" w:color="988F86" w:themeColor="accent5"/>
        <w:bottom w:val="single" w:sz="6" w:space="0" w:color="988F86" w:themeColor="accent5"/>
        <w:right w:val="single" w:sz="6" w:space="0" w:color="988F86" w:themeColor="accent5"/>
        <w:insideH w:val="single" w:sz="6" w:space="0" w:color="988F86" w:themeColor="accent5"/>
        <w:insideV w:val="single" w:sz="6" w:space="0" w:color="988F86" w:themeColor="accent5"/>
      </w:tblBorders>
      <w:tblCellMar>
        <w:top w:w="0" w:type="dxa"/>
        <w:left w:w="43" w:type="dxa"/>
        <w:bottom w:w="0" w:type="dxa"/>
        <w:right w:w="43" w:type="dxa"/>
      </w:tblCellMar>
    </w:tblPr>
    <w:tblStylePr w:type="firstRow">
      <w:pPr>
        <w:wordWrap/>
        <w:spacing w:beforeLines="0" w:beforeAutospacing="0" w:afterLines="0" w:afterAutospacing="0" w:line="220" w:lineRule="exact"/>
        <w:jc w:val="center"/>
      </w:pPr>
      <w:rPr>
        <w:rFonts w:ascii="Arial Bold" w:hAnsi="Arial Bold"/>
        <w:b/>
        <w:i w:val="0"/>
        <w:sz w:val="16"/>
      </w:rPr>
      <w:tblPr/>
      <w:tcPr>
        <w:tcBorders>
          <w:top w:val="single" w:sz="6" w:space="0" w:color="988F86" w:themeColor="accent5"/>
          <w:left w:val="single" w:sz="6" w:space="0" w:color="988F86" w:themeColor="accent5"/>
          <w:bottom w:val="single" w:sz="18" w:space="0" w:color="988F86" w:themeColor="accent5"/>
          <w:right w:val="single" w:sz="6" w:space="0" w:color="988F86" w:themeColor="accent5"/>
          <w:insideH w:val="single" w:sz="6" w:space="0" w:color="988F86" w:themeColor="accent5"/>
          <w:insideV w:val="single" w:sz="6" w:space="0" w:color="988F86" w:themeColor="accent5"/>
          <w:tl2br w:val="nil"/>
          <w:tr2bl w:val="nil"/>
        </w:tcBorders>
      </w:tcPr>
    </w:tblStylePr>
    <w:tblStylePr w:type="firstCol">
      <w:rPr>
        <w:rFonts w:ascii="Arial Bold" w:hAnsi="Arial Bold"/>
        <w:b/>
        <w:i w:val="0"/>
        <w:sz w:val="16"/>
      </w:rPr>
    </w:tblStylePr>
    <w:tblStylePr w:type="band1Horz">
      <w:tblPr/>
      <w:tcPr>
        <w:tcBorders>
          <w:top w:val="single" w:sz="6" w:space="0" w:color="988F86" w:themeColor="accent5"/>
          <w:left w:val="single" w:sz="6" w:space="0" w:color="988F86" w:themeColor="accent5"/>
          <w:bottom w:val="single" w:sz="6" w:space="0" w:color="988F86" w:themeColor="accent5"/>
          <w:right w:val="single" w:sz="6" w:space="0" w:color="988F86" w:themeColor="accent5"/>
          <w:insideH w:val="single" w:sz="6" w:space="0" w:color="988F86" w:themeColor="accent5"/>
          <w:insideV w:val="single" w:sz="6" w:space="0" w:color="988F86" w:themeColor="accent5"/>
          <w:tl2br w:val="nil"/>
          <w:tr2bl w:val="nil"/>
        </w:tcBorders>
        <w:shd w:val="clear" w:color="auto" w:fill="D5D2CE" w:themeFill="accent5" w:themeFillTint="66"/>
      </w:tcPr>
    </w:tblStylePr>
    <w:tblStylePr w:type="band2Horz">
      <w:tblPr/>
      <w:tcPr>
        <w:tcBorders>
          <w:top w:val="single" w:sz="6" w:space="0" w:color="988F86" w:themeColor="accent5"/>
          <w:left w:val="single" w:sz="6" w:space="0" w:color="988F86" w:themeColor="accent5"/>
          <w:bottom w:val="single" w:sz="6" w:space="0" w:color="988F86" w:themeColor="accent5"/>
          <w:right w:val="single" w:sz="6" w:space="0" w:color="988F86" w:themeColor="accent5"/>
          <w:insideH w:val="single" w:sz="6" w:space="0" w:color="988F86" w:themeColor="accent5"/>
          <w:insideV w:val="single" w:sz="6" w:space="0" w:color="988F86" w:themeColor="accent5"/>
          <w:tl2br w:val="nil"/>
          <w:tr2bl w:val="nil"/>
        </w:tcBorders>
      </w:tcPr>
    </w:tblStylePr>
  </w:style>
  <w:style w:type="table" w:customStyle="1" w:styleId="AECOM-2Blue">
    <w:name w:val="AECOM - 2 Blue"/>
    <w:basedOn w:val="TableNormal"/>
    <w:uiPriority w:val="99"/>
    <w:qFormat/>
    <w:rsid w:val="006039F8"/>
    <w:pPr>
      <w:spacing w:line="220" w:lineRule="exact"/>
    </w:pPr>
    <w:rPr>
      <w:rFonts w:ascii="Arial" w:hAnsi="Arial"/>
      <w:sz w:val="16"/>
    </w:rPr>
    <w:tblPr>
      <w:tblStyleRowBandSize w:val="1"/>
      <w:tblInd w:w="0" w:type="dxa"/>
      <w:tblBorders>
        <w:top w:val="single" w:sz="6" w:space="0" w:color="63C1DF" w:themeColor="accent1"/>
        <w:left w:val="single" w:sz="6" w:space="0" w:color="63C1DF" w:themeColor="accent1"/>
        <w:bottom w:val="single" w:sz="6" w:space="0" w:color="63C1DF" w:themeColor="accent1"/>
        <w:right w:val="single" w:sz="6" w:space="0" w:color="63C1DF" w:themeColor="accent1"/>
        <w:insideH w:val="single" w:sz="6" w:space="0" w:color="63C1DF" w:themeColor="accent1"/>
        <w:insideV w:val="single" w:sz="6" w:space="0" w:color="63C1DF" w:themeColor="accent1"/>
      </w:tblBorders>
      <w:tblCellMar>
        <w:top w:w="0" w:type="dxa"/>
        <w:left w:w="43" w:type="dxa"/>
        <w:bottom w:w="0" w:type="dxa"/>
        <w:right w:w="43" w:type="dxa"/>
      </w:tblCellMar>
    </w:tblPr>
    <w:tblStylePr w:type="firstRow">
      <w:pPr>
        <w:wordWrap/>
        <w:spacing w:beforeLines="0" w:beforeAutospacing="0" w:afterLines="0" w:afterAutospacing="0" w:line="220" w:lineRule="exact"/>
        <w:jc w:val="center"/>
      </w:pPr>
      <w:rPr>
        <w:rFonts w:ascii="Arial Bold" w:hAnsi="Arial Bold"/>
        <w:b/>
        <w:i w:val="0"/>
        <w:sz w:val="16"/>
      </w:rPr>
      <w:tblPr/>
      <w:trPr>
        <w:tblHeader/>
      </w:trPr>
      <w:tcPr>
        <w:tcBorders>
          <w:top w:val="single" w:sz="6" w:space="0" w:color="63C1DF" w:themeColor="accent1"/>
          <w:left w:val="single" w:sz="6" w:space="0" w:color="63C1DF" w:themeColor="accent1"/>
          <w:bottom w:val="single" w:sz="18" w:space="0" w:color="63C1DF" w:themeColor="accent1"/>
          <w:right w:val="single" w:sz="6" w:space="0" w:color="63C1DF" w:themeColor="accent1"/>
          <w:insideH w:val="nil"/>
          <w:insideV w:val="single" w:sz="6" w:space="0" w:color="63C1DF" w:themeColor="accent1"/>
          <w:tl2br w:val="nil"/>
          <w:tr2bl w:val="nil"/>
        </w:tcBorders>
      </w:tcPr>
    </w:tblStylePr>
    <w:tblStylePr w:type="firstCol">
      <w:rPr>
        <w:rFonts w:ascii="Arial Bold" w:hAnsi="Arial Bold"/>
        <w:b/>
        <w:i w:val="0"/>
        <w:sz w:val="16"/>
      </w:rPr>
    </w:tblStylePr>
    <w:tblStylePr w:type="band1Horz">
      <w:tblPr/>
      <w:tcPr>
        <w:shd w:val="clear" w:color="auto" w:fill="C0E6F2"/>
      </w:tcPr>
    </w:tblStylePr>
    <w:tblStylePr w:type="band2Horz">
      <w:tblPr/>
      <w:tcPr>
        <w:tcBorders>
          <w:top w:val="single" w:sz="6" w:space="0" w:color="63C1DF" w:themeColor="accent1"/>
          <w:left w:val="single" w:sz="6" w:space="0" w:color="63C1DF" w:themeColor="accent1"/>
          <w:bottom w:val="single" w:sz="6" w:space="0" w:color="63C1DF" w:themeColor="accent1"/>
          <w:right w:val="single" w:sz="6" w:space="0" w:color="63C1DF" w:themeColor="accent1"/>
          <w:insideH w:val="single" w:sz="6" w:space="0" w:color="63C1DF" w:themeColor="accent1"/>
          <w:insideV w:val="single" w:sz="6" w:space="0" w:color="63C1DF" w:themeColor="accent1"/>
          <w:tl2br w:val="nil"/>
          <w:tr2bl w:val="nil"/>
        </w:tcBorders>
      </w:tcPr>
    </w:tblStylePr>
  </w:style>
  <w:style w:type="paragraph" w:customStyle="1" w:styleId="HeadingTOC">
    <w:name w:val="Heading TOC"/>
    <w:basedOn w:val="Normal"/>
    <w:qFormat/>
    <w:rsid w:val="006039F8"/>
    <w:pPr>
      <w:keepNext/>
      <w:spacing w:after="180" w:line="240" w:lineRule="atLeast"/>
    </w:pPr>
    <w:rPr>
      <w:rFonts w:ascii="Arial Bold" w:hAnsi="Arial Bold"/>
      <w:b/>
      <w:color w:val="000000"/>
      <w:sz w:val="24"/>
    </w:rPr>
  </w:style>
  <w:style w:type="paragraph" w:customStyle="1" w:styleId="Heading">
    <w:name w:val="Heading"/>
    <w:basedOn w:val="Normal"/>
    <w:next w:val="Normal"/>
    <w:qFormat/>
    <w:rsid w:val="006039F8"/>
    <w:pPr>
      <w:spacing w:line="240" w:lineRule="atLeast"/>
    </w:pPr>
    <w:rPr>
      <w:rFonts w:ascii="Arial Bold" w:hAnsi="Arial Bold"/>
      <w:b/>
      <w:color w:val="000000" w:themeColor="text1"/>
      <w:sz w:val="30"/>
    </w:rPr>
  </w:style>
  <w:style w:type="character" w:customStyle="1" w:styleId="HeaderChar">
    <w:name w:val="Header Char"/>
    <w:basedOn w:val="DefaultParagraphFont"/>
    <w:link w:val="Header"/>
    <w:rsid w:val="007A7259"/>
    <w:rPr>
      <w:rFonts w:ascii="Arial" w:hAnsi="Arial"/>
      <w:lang w:eastAsia="en-US"/>
    </w:rPr>
  </w:style>
  <w:style w:type="table" w:customStyle="1" w:styleId="AECOM-3Green">
    <w:name w:val="AECOM - 3 Green"/>
    <w:basedOn w:val="AECOM-2Blue"/>
    <w:uiPriority w:val="99"/>
    <w:qFormat/>
    <w:rsid w:val="006039F8"/>
    <w:tblPr>
      <w:tblStyleRowBandSize w:val="1"/>
      <w:tblInd w:w="0" w:type="dxa"/>
      <w:tblBorders>
        <w:top w:val="single" w:sz="6" w:space="0" w:color="85E61F"/>
        <w:left w:val="single" w:sz="6" w:space="0" w:color="85E61F"/>
        <w:bottom w:val="single" w:sz="6" w:space="0" w:color="85E61F"/>
        <w:right w:val="single" w:sz="6" w:space="0" w:color="85E61F"/>
        <w:insideH w:val="single" w:sz="6" w:space="0" w:color="85E61F"/>
        <w:insideV w:val="single" w:sz="6" w:space="0" w:color="85E61F"/>
      </w:tblBorders>
      <w:tblCellMar>
        <w:top w:w="0" w:type="dxa"/>
        <w:left w:w="43" w:type="dxa"/>
        <w:bottom w:w="0" w:type="dxa"/>
        <w:right w:w="43" w:type="dxa"/>
      </w:tblCellMar>
    </w:tblPr>
    <w:tblStylePr w:type="firstRow">
      <w:pPr>
        <w:wordWrap/>
        <w:spacing w:beforeLines="0" w:beforeAutospacing="0" w:afterLines="0" w:afterAutospacing="0" w:line="220" w:lineRule="exact"/>
        <w:jc w:val="center"/>
      </w:pPr>
      <w:rPr>
        <w:rFonts w:ascii="Arial Bold" w:hAnsi="Arial Bold"/>
        <w:b/>
        <w:i w:val="0"/>
        <w:sz w:val="16"/>
      </w:rPr>
      <w:tblPr/>
      <w:trPr>
        <w:tblHeader/>
      </w:trPr>
      <w:tcPr>
        <w:tcBorders>
          <w:top w:val="single" w:sz="6" w:space="0" w:color="85E61F"/>
          <w:left w:val="single" w:sz="6" w:space="0" w:color="85E61F"/>
          <w:bottom w:val="single" w:sz="18" w:space="0" w:color="85E61F"/>
          <w:right w:val="single" w:sz="6" w:space="0" w:color="85E61F"/>
          <w:insideH w:val="nil"/>
          <w:insideV w:val="single" w:sz="6" w:space="0" w:color="85E61F"/>
          <w:tl2br w:val="nil"/>
          <w:tr2bl w:val="nil"/>
        </w:tcBorders>
      </w:tcPr>
    </w:tblStylePr>
    <w:tblStylePr w:type="firstCol">
      <w:rPr>
        <w:rFonts w:ascii="Arial Bold" w:hAnsi="Arial Bold"/>
        <w:b/>
        <w:i w:val="0"/>
        <w:sz w:val="16"/>
      </w:rPr>
    </w:tblStylePr>
    <w:tblStylePr w:type="band1Horz">
      <w:tblPr/>
      <w:tcPr>
        <w:tcBorders>
          <w:top w:val="single" w:sz="6" w:space="0" w:color="85E61F"/>
          <w:left w:val="single" w:sz="6" w:space="0" w:color="85E61F"/>
          <w:bottom w:val="single" w:sz="6" w:space="0" w:color="85E61F"/>
          <w:right w:val="single" w:sz="6" w:space="0" w:color="85E61F"/>
          <w:insideH w:val="single" w:sz="6" w:space="0" w:color="85E61F"/>
          <w:insideV w:val="single" w:sz="6" w:space="0" w:color="85E61F"/>
          <w:tl2br w:val="nil"/>
          <w:tr2bl w:val="nil"/>
        </w:tcBorders>
        <w:shd w:val="clear" w:color="auto" w:fill="CDF5A5"/>
      </w:tcPr>
    </w:tblStylePr>
    <w:tblStylePr w:type="band2Horz">
      <w:tblPr/>
      <w:tcPr>
        <w:tcBorders>
          <w:top w:val="single" w:sz="6" w:space="0" w:color="85E61F"/>
          <w:left w:val="single" w:sz="6" w:space="0" w:color="85E61F"/>
          <w:bottom w:val="single" w:sz="6" w:space="0" w:color="85E61F"/>
          <w:right w:val="single" w:sz="6" w:space="0" w:color="85E61F"/>
          <w:insideH w:val="single" w:sz="6" w:space="0" w:color="85E61F"/>
          <w:insideV w:val="single" w:sz="6" w:space="0" w:color="85E61F"/>
          <w:tl2br w:val="nil"/>
          <w:tr2bl w:val="nil"/>
        </w:tcBorders>
      </w:tcPr>
    </w:tblStylePr>
  </w:style>
  <w:style w:type="paragraph" w:styleId="BalloonText">
    <w:name w:val="Balloon Text"/>
    <w:basedOn w:val="Normal"/>
    <w:link w:val="BalloonTextChar"/>
    <w:rsid w:val="006039F8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7A7259"/>
    <w:rPr>
      <w:rFonts w:ascii="Tahoma" w:hAnsi="Tahoma" w:cs="Tahoma"/>
      <w:sz w:val="16"/>
      <w:szCs w:val="16"/>
      <w:lang w:eastAsia="en-US"/>
    </w:rPr>
  </w:style>
  <w:style w:type="paragraph" w:customStyle="1" w:styleId="OfficeAddress-TitlePage">
    <w:name w:val="Office Address - Title Page"/>
    <w:basedOn w:val="OfficeAddress-Ltr"/>
    <w:qFormat/>
    <w:rsid w:val="006039F8"/>
    <w:pPr>
      <w:tabs>
        <w:tab w:val="clear" w:pos="3084"/>
        <w:tab w:val="clear" w:pos="4098"/>
        <w:tab w:val="left" w:pos="3600"/>
        <w:tab w:val="left" w:pos="4867"/>
      </w:tabs>
      <w:spacing w:line="230" w:lineRule="exact"/>
    </w:pPr>
    <w:rPr>
      <w:sz w:val="18"/>
    </w:rPr>
  </w:style>
  <w:style w:type="paragraph" w:customStyle="1" w:styleId="OfficeAddress-Ltr">
    <w:name w:val="Office Address - Ltr"/>
    <w:basedOn w:val="Normal"/>
    <w:qFormat/>
    <w:rsid w:val="006039F8"/>
    <w:pPr>
      <w:tabs>
        <w:tab w:val="left" w:pos="3084"/>
        <w:tab w:val="left" w:pos="4098"/>
      </w:tabs>
      <w:spacing w:line="200" w:lineRule="exact"/>
    </w:pPr>
    <w:rPr>
      <w:sz w:val="14"/>
      <w:szCs w:val="14"/>
    </w:rPr>
  </w:style>
  <w:style w:type="table" w:customStyle="1" w:styleId="AECOM-4Orange">
    <w:name w:val="AECOM - 4 Orange"/>
    <w:basedOn w:val="AECOM-3Green"/>
    <w:uiPriority w:val="99"/>
    <w:qFormat/>
    <w:rsid w:val="006039F8"/>
    <w:tblPr>
      <w:tblStyleRowBandSize w:val="1"/>
      <w:tblInd w:w="0" w:type="dxa"/>
      <w:tblBorders>
        <w:top w:val="single" w:sz="6" w:space="0" w:color="FC9F1A" w:themeColor="accent3"/>
        <w:left w:val="single" w:sz="6" w:space="0" w:color="FC9F1A" w:themeColor="accent3"/>
        <w:bottom w:val="single" w:sz="6" w:space="0" w:color="FC9F1A" w:themeColor="accent3"/>
        <w:right w:val="single" w:sz="6" w:space="0" w:color="FC9F1A" w:themeColor="accent3"/>
        <w:insideH w:val="single" w:sz="6" w:space="0" w:color="FC9F1A" w:themeColor="accent3"/>
        <w:insideV w:val="single" w:sz="6" w:space="0" w:color="FC9F1A" w:themeColor="accent3"/>
      </w:tblBorders>
      <w:tblCellMar>
        <w:top w:w="0" w:type="dxa"/>
        <w:left w:w="43" w:type="dxa"/>
        <w:bottom w:w="0" w:type="dxa"/>
        <w:right w:w="43" w:type="dxa"/>
      </w:tblCellMar>
    </w:tblPr>
    <w:tblStylePr w:type="firstRow">
      <w:pPr>
        <w:wordWrap/>
        <w:spacing w:beforeLines="0" w:beforeAutospacing="0" w:afterLines="0" w:afterAutospacing="0" w:line="220" w:lineRule="exact"/>
        <w:jc w:val="center"/>
      </w:pPr>
      <w:rPr>
        <w:rFonts w:ascii="Arial Bold" w:hAnsi="Arial Bold"/>
        <w:b/>
        <w:i w:val="0"/>
        <w:sz w:val="16"/>
      </w:rPr>
      <w:tblPr/>
      <w:trPr>
        <w:tblHeader/>
      </w:trPr>
      <w:tcPr>
        <w:tcBorders>
          <w:top w:val="single" w:sz="6" w:space="0" w:color="FC9F1A"/>
          <w:left w:val="single" w:sz="6" w:space="0" w:color="FC9F1A"/>
          <w:bottom w:val="single" w:sz="18" w:space="0" w:color="FC9F1A"/>
          <w:right w:val="single" w:sz="6" w:space="0" w:color="FC9F1A"/>
          <w:insideH w:val="single" w:sz="6" w:space="0" w:color="FC9F1A"/>
          <w:insideV w:val="single" w:sz="6" w:space="0" w:color="FC9F1A"/>
          <w:tl2br w:val="nil"/>
          <w:tr2bl w:val="nil"/>
        </w:tcBorders>
      </w:tcPr>
    </w:tblStylePr>
    <w:tblStylePr w:type="firstCol">
      <w:rPr>
        <w:rFonts w:ascii="Arial Bold" w:hAnsi="Arial Bold"/>
        <w:b/>
        <w:i w:val="0"/>
        <w:sz w:val="16"/>
      </w:rPr>
    </w:tblStylePr>
    <w:tblStylePr w:type="band1Horz">
      <w:tblPr/>
      <w:tcPr>
        <w:tcBorders>
          <w:top w:val="single" w:sz="6" w:space="0" w:color="FC9F1A"/>
          <w:left w:val="single" w:sz="6" w:space="0" w:color="FC9F1A"/>
          <w:bottom w:val="single" w:sz="6" w:space="0" w:color="FC9F1A"/>
          <w:right w:val="single" w:sz="6" w:space="0" w:color="FC9F1A"/>
          <w:insideH w:val="single" w:sz="6" w:space="0" w:color="FC9F1A"/>
          <w:insideV w:val="single" w:sz="6" w:space="0" w:color="FC9F1A"/>
          <w:tl2br w:val="nil"/>
          <w:tr2bl w:val="nil"/>
        </w:tcBorders>
        <w:shd w:val="clear" w:color="auto" w:fill="FDD8A3"/>
      </w:tcPr>
    </w:tblStylePr>
    <w:tblStylePr w:type="band2Horz">
      <w:tblPr/>
      <w:tcPr>
        <w:tcBorders>
          <w:top w:val="single" w:sz="6" w:space="0" w:color="FC9F1A"/>
          <w:left w:val="single" w:sz="6" w:space="0" w:color="FC9F1A"/>
          <w:bottom w:val="single" w:sz="6" w:space="0" w:color="FC9F1A"/>
          <w:right w:val="single" w:sz="6" w:space="0" w:color="FC9F1A"/>
          <w:insideH w:val="single" w:sz="6" w:space="0" w:color="FC9F1A"/>
          <w:insideV w:val="single" w:sz="6" w:space="0" w:color="FC9F1A"/>
          <w:tl2br w:val="nil"/>
          <w:tr2bl w:val="nil"/>
        </w:tcBorders>
      </w:tcPr>
    </w:tblStylePr>
  </w:style>
  <w:style w:type="table" w:customStyle="1" w:styleId="AECOM-5Purple">
    <w:name w:val="AECOM - 5 Purple"/>
    <w:basedOn w:val="AECOM-4Orange"/>
    <w:uiPriority w:val="99"/>
    <w:qFormat/>
    <w:rsid w:val="006039F8"/>
    <w:tblPr>
      <w:tblStyleRowBandSize w:val="1"/>
      <w:tblInd w:w="0" w:type="dxa"/>
      <w:tblBorders>
        <w:top w:val="single" w:sz="6" w:space="0" w:color="FC9F1A" w:themeColor="accent3"/>
        <w:left w:val="single" w:sz="6" w:space="0" w:color="FC9F1A" w:themeColor="accent3"/>
        <w:bottom w:val="single" w:sz="6" w:space="0" w:color="FC9F1A" w:themeColor="accent3"/>
        <w:right w:val="single" w:sz="6" w:space="0" w:color="FC9F1A" w:themeColor="accent3"/>
        <w:insideH w:val="single" w:sz="6" w:space="0" w:color="FC9F1A" w:themeColor="accent3"/>
        <w:insideV w:val="single" w:sz="6" w:space="0" w:color="FC9F1A" w:themeColor="accent3"/>
      </w:tblBorders>
      <w:tblCellMar>
        <w:top w:w="0" w:type="dxa"/>
        <w:left w:w="43" w:type="dxa"/>
        <w:bottom w:w="0" w:type="dxa"/>
        <w:right w:w="43" w:type="dxa"/>
      </w:tblCellMar>
    </w:tblPr>
    <w:tblStylePr w:type="firstRow">
      <w:pPr>
        <w:wordWrap/>
        <w:spacing w:beforeLines="0" w:beforeAutospacing="0" w:afterLines="0" w:afterAutospacing="0" w:line="220" w:lineRule="exact"/>
        <w:jc w:val="center"/>
      </w:pPr>
      <w:rPr>
        <w:rFonts w:ascii="Arial Bold" w:hAnsi="Arial Bold"/>
        <w:b/>
        <w:i w:val="0"/>
        <w:sz w:val="16"/>
      </w:rPr>
      <w:tblPr/>
      <w:trPr>
        <w:tblHeader/>
      </w:trPr>
      <w:tcPr>
        <w:tcBorders>
          <w:top w:val="single" w:sz="6" w:space="0" w:color="9C0880"/>
          <w:left w:val="single" w:sz="6" w:space="0" w:color="9C0880"/>
          <w:bottom w:val="single" w:sz="18" w:space="0" w:color="9C0880"/>
          <w:right w:val="single" w:sz="6" w:space="0" w:color="9C0880"/>
          <w:insideH w:val="single" w:sz="6" w:space="0" w:color="9C0880"/>
          <w:insideV w:val="single" w:sz="6" w:space="0" w:color="9C0880"/>
          <w:tl2br w:val="nil"/>
          <w:tr2bl w:val="nil"/>
        </w:tcBorders>
      </w:tcPr>
    </w:tblStylePr>
    <w:tblStylePr w:type="firstCol">
      <w:rPr>
        <w:rFonts w:ascii="Arial Bold" w:hAnsi="Arial Bold"/>
        <w:b/>
        <w:i w:val="0"/>
        <w:sz w:val="16"/>
      </w:rPr>
    </w:tblStylePr>
    <w:tblStylePr w:type="band1Horz">
      <w:tblPr/>
      <w:tcPr>
        <w:tcBorders>
          <w:top w:val="single" w:sz="6" w:space="0" w:color="9C0880"/>
          <w:left w:val="single" w:sz="6" w:space="0" w:color="9C0880"/>
          <w:bottom w:val="single" w:sz="6" w:space="0" w:color="9C0880"/>
          <w:right w:val="single" w:sz="6" w:space="0" w:color="9C0880"/>
          <w:insideH w:val="single" w:sz="6" w:space="0" w:color="9C0880"/>
          <w:insideV w:val="single" w:sz="6" w:space="0" w:color="9C0880"/>
          <w:tl2br w:val="nil"/>
          <w:tr2bl w:val="nil"/>
        </w:tcBorders>
        <w:shd w:val="clear" w:color="auto" w:fill="F87BE0"/>
      </w:tcPr>
    </w:tblStylePr>
    <w:tblStylePr w:type="band2Horz">
      <w:tblPr/>
      <w:tcPr>
        <w:tcBorders>
          <w:top w:val="single" w:sz="6" w:space="0" w:color="9C0880"/>
          <w:left w:val="single" w:sz="6" w:space="0" w:color="9C0880"/>
          <w:bottom w:val="single" w:sz="6" w:space="0" w:color="9C0880"/>
          <w:right w:val="single" w:sz="6" w:space="0" w:color="9C0880"/>
          <w:insideH w:val="single" w:sz="6" w:space="0" w:color="9C0880"/>
          <w:insideV w:val="single" w:sz="6" w:space="0" w:color="9C0880"/>
          <w:tl2br w:val="nil"/>
          <w:tr2bl w:val="nil"/>
        </w:tcBorders>
      </w:tcPr>
    </w:tblStyle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microsoft.com/office/2007/relationships/stylesWithEffects" Target="stylesWithEffects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Program%20Files\Microsoft%20Office\Templates\AECOM\Jan6-10\Photo%20Log%20-%20Nov17-09.dotx" TargetMode="External"/></Relationships>
</file>

<file path=word/theme/theme1.xml><?xml version="1.0" encoding="utf-8"?>
<a:theme xmlns:a="http://schemas.openxmlformats.org/drawingml/2006/main" name="Office Theme">
  <a:themeElements>
    <a:clrScheme name="New 2007 AECOM">
      <a:dk1>
        <a:srgbClr val="000000"/>
      </a:dk1>
      <a:lt1>
        <a:srgbClr val="FFFFFF"/>
      </a:lt1>
      <a:dk2>
        <a:srgbClr val="A5A5A5"/>
      </a:dk2>
      <a:lt2>
        <a:srgbClr val="D8D8D8"/>
      </a:lt2>
      <a:accent1>
        <a:srgbClr val="63C1DF"/>
      </a:accent1>
      <a:accent2>
        <a:srgbClr val="85E61F"/>
      </a:accent2>
      <a:accent3>
        <a:srgbClr val="FC9F1A"/>
      </a:accent3>
      <a:accent4>
        <a:srgbClr val="9C0880"/>
      </a:accent4>
      <a:accent5>
        <a:srgbClr val="988F86"/>
      </a:accent5>
      <a:accent6>
        <a:srgbClr val="FF0000"/>
      </a:accent6>
      <a:hlink>
        <a:srgbClr val="0076CC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D2E73F1-C971-470B-A83A-3E9BDFBB56B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Photo Log - Nov17-09.dotx</Template>
  <TotalTime>26</TotalTime>
  <Pages>13</Pages>
  <Words>231</Words>
  <Characters>1120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AECOM Photo Log.dot</vt:lpstr>
    </vt:vector>
  </TitlesOfParts>
  <Company>AECOM</Company>
  <LinksUpToDate>false</LinksUpToDate>
  <CharactersWithSpaces>1349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AECOM Photo Log.dot</dc:title>
  <dc:creator>scottk1</dc:creator>
  <dc:description>Standard Format - Regular Margins</dc:description>
  <cp:lastModifiedBy>scottk1</cp:lastModifiedBy>
  <cp:revision>4</cp:revision>
  <cp:lastPrinted>2012-01-04T20:36:00Z</cp:lastPrinted>
  <dcterms:created xsi:type="dcterms:W3CDTF">2013-01-20T19:25:00Z</dcterms:created>
  <dcterms:modified xsi:type="dcterms:W3CDTF">2013-01-28T21:32:00Z</dcterms:modified>
</cp:coreProperties>
</file>